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B2FE" w14:textId="61C27985" w:rsidR="00C374C3" w:rsidRDefault="00C5689E" w:rsidP="00C374C3">
      <w:pPr>
        <w:jc w:val="center"/>
        <w:rPr>
          <w:sz w:val="22"/>
          <w:szCs w:val="22"/>
        </w:rPr>
      </w:pPr>
      <w:r w:rsidRPr="00203B5A">
        <w:rPr>
          <w:noProof/>
          <w:bdr w:val="single" w:sz="6" w:space="0" w:color="3071C3" w:themeColor="text2" w:themeTint="BF"/>
        </w:rPr>
        <w:drawing>
          <wp:anchor distT="0" distB="0" distL="114300" distR="114300" simplePos="0" relativeHeight="251659264" behindDoc="0" locked="0" layoutInCell="1" allowOverlap="1" wp14:anchorId="7CBCD3B5" wp14:editId="75A304C4">
            <wp:simplePos x="0" y="0"/>
            <wp:positionH relativeFrom="margin">
              <wp:posOffset>-309563</wp:posOffset>
            </wp:positionH>
            <wp:positionV relativeFrom="page">
              <wp:posOffset>622618</wp:posOffset>
            </wp:positionV>
            <wp:extent cx="6724650" cy="922655"/>
            <wp:effectExtent l="19050" t="19050" r="19050" b="10795"/>
            <wp:wrapSquare wrapText="bothSides"/>
            <wp:docPr id="1941474397" name="Immagine 1" descr="Immagine che contiene testo, Carattere, schermata, inform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474397" name="Immagine 1" descr="Immagine che contiene testo, Carattere, schermata, informazione&#10;&#10;Il contenuto generato dall'IA potrebbe non essere corretto.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38" r="1"/>
                    <a:stretch/>
                  </pic:blipFill>
                  <pic:spPr bwMode="auto">
                    <a:xfrm>
                      <a:off x="0" y="0"/>
                      <a:ext cx="6724650" cy="922655"/>
                    </a:xfrm>
                    <a:prstGeom prst="rect">
                      <a:avLst/>
                    </a:prstGeom>
                    <a:ln w="1270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16904DE" w14:textId="77777777" w:rsidR="00C374C3" w:rsidRDefault="00C374C3" w:rsidP="00EC244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</w:t>
      </w:r>
      <w:r w:rsidR="00D51FEE">
        <w:rPr>
          <w:sz w:val="22"/>
          <w:szCs w:val="22"/>
        </w:rPr>
        <w:t xml:space="preserve">      </w:t>
      </w:r>
    </w:p>
    <w:p w14:paraId="5B4CA0DD" w14:textId="2238AAE9" w:rsidR="00D51FEE" w:rsidRDefault="00C374C3" w:rsidP="00EC244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  <w:r w:rsidR="003A46CC" w:rsidRPr="007C5F63">
        <w:rPr>
          <w:sz w:val="22"/>
          <w:szCs w:val="22"/>
        </w:rPr>
        <w:t>A</w:t>
      </w:r>
      <w:r w:rsidR="007C51B1" w:rsidRPr="007C5F63">
        <w:rPr>
          <w:sz w:val="22"/>
          <w:szCs w:val="22"/>
        </w:rPr>
        <w:t>l</w:t>
      </w:r>
      <w:r w:rsidR="003A46CC" w:rsidRPr="007C5F63">
        <w:rPr>
          <w:sz w:val="22"/>
          <w:szCs w:val="22"/>
        </w:rPr>
        <w:t xml:space="preserve"> D</w:t>
      </w:r>
      <w:r w:rsidR="007C51B1" w:rsidRPr="007C5F63">
        <w:rPr>
          <w:sz w:val="22"/>
          <w:szCs w:val="22"/>
        </w:rPr>
        <w:t xml:space="preserve">irigente </w:t>
      </w:r>
      <w:r w:rsidRPr="007C5F63">
        <w:rPr>
          <w:sz w:val="22"/>
          <w:szCs w:val="22"/>
        </w:rPr>
        <w:t xml:space="preserve">Scolastico </w:t>
      </w:r>
      <w:r>
        <w:rPr>
          <w:sz w:val="22"/>
          <w:szCs w:val="22"/>
        </w:rPr>
        <w:t>dell’I.I.S.</w:t>
      </w:r>
      <w:r w:rsidR="00D51FEE">
        <w:rPr>
          <w:sz w:val="22"/>
          <w:szCs w:val="22"/>
        </w:rPr>
        <w:t xml:space="preserve"> Domenico Rea di Nocera Inferiore </w:t>
      </w:r>
    </w:p>
    <w:p w14:paraId="6F448225" w14:textId="77777777" w:rsidR="009B3ADB" w:rsidRDefault="009B3ADB" w:rsidP="00415487">
      <w:pPr>
        <w:spacing w:line="360" w:lineRule="auto"/>
        <w:rPr>
          <w:sz w:val="22"/>
          <w:szCs w:val="22"/>
        </w:rPr>
      </w:pPr>
    </w:p>
    <w:p w14:paraId="7DF159E4" w14:textId="4A77DAA4" w:rsidR="00415487" w:rsidRDefault="00415487" w:rsidP="00415487">
      <w:pPr>
        <w:spacing w:line="360" w:lineRule="auto"/>
        <w:rPr>
          <w:sz w:val="22"/>
          <w:szCs w:val="22"/>
        </w:rPr>
      </w:pPr>
      <w:r w:rsidRPr="006C47E8">
        <w:rPr>
          <w:sz w:val="22"/>
          <w:szCs w:val="22"/>
        </w:rPr>
        <w:t xml:space="preserve">OGGETTO: </w:t>
      </w:r>
      <w:r w:rsidR="009B3ADB">
        <w:rPr>
          <w:sz w:val="22"/>
          <w:szCs w:val="22"/>
        </w:rPr>
        <w:t>Invio elenco partecipanti</w:t>
      </w:r>
    </w:p>
    <w:p w14:paraId="7AB5FF57" w14:textId="68E97757" w:rsidR="00935CA7" w:rsidRDefault="00935CA7" w:rsidP="00415487">
      <w:pPr>
        <w:spacing w:line="360" w:lineRule="auto"/>
        <w:rPr>
          <w:b/>
          <w:sz w:val="22"/>
          <w:szCs w:val="22"/>
        </w:rPr>
      </w:pPr>
      <w:r w:rsidRPr="00935CA7">
        <w:rPr>
          <w:b/>
          <w:sz w:val="22"/>
          <w:szCs w:val="22"/>
        </w:rPr>
        <w:t xml:space="preserve">da inviare a </w:t>
      </w:r>
      <w:hyperlink r:id="rId8" w:history="1">
        <w:r w:rsidRPr="00467467">
          <w:rPr>
            <w:rStyle w:val="Collegamentoipertestuale"/>
            <w:b/>
            <w:sz w:val="22"/>
            <w:szCs w:val="22"/>
          </w:rPr>
          <w:t>SAIS07700L@istruzione.it</w:t>
        </w:r>
      </w:hyperlink>
      <w:r>
        <w:rPr>
          <w:b/>
          <w:sz w:val="22"/>
          <w:szCs w:val="22"/>
        </w:rPr>
        <w:t xml:space="preserve"> </w:t>
      </w:r>
      <w:r w:rsidR="007E0DAE" w:rsidRPr="007E0DAE">
        <w:rPr>
          <w:bCs/>
          <w:sz w:val="22"/>
          <w:szCs w:val="22"/>
        </w:rPr>
        <w:t>con la propria email istituzionale</w:t>
      </w:r>
      <w:r w:rsidR="007E0DAE">
        <w:rPr>
          <w:b/>
          <w:sz w:val="22"/>
          <w:szCs w:val="22"/>
        </w:rPr>
        <w:t xml:space="preserve"> (</w:t>
      </w:r>
      <w:hyperlink r:id="rId9" w:history="1">
        <w:r w:rsidR="00AC76A1" w:rsidRPr="00096ED7">
          <w:rPr>
            <w:rStyle w:val="Collegamentoipertestuale"/>
            <w:b/>
            <w:sz w:val="22"/>
            <w:szCs w:val="22"/>
          </w:rPr>
          <w:t>xxxx.xxxx@scuola.istruzione.it</w:t>
        </w:r>
      </w:hyperlink>
      <w:r w:rsidR="007E0DAE">
        <w:rPr>
          <w:b/>
          <w:sz w:val="22"/>
          <w:szCs w:val="22"/>
        </w:rPr>
        <w:t>)</w:t>
      </w:r>
    </w:p>
    <w:p w14:paraId="1E8FCE42" w14:textId="6230DD34" w:rsidR="00AC76A1" w:rsidRPr="006C47E8" w:rsidRDefault="005567DC" w:rsidP="00415487">
      <w:pPr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indicando in oggetto </w:t>
      </w:r>
      <w:r w:rsidR="00AC76A1" w:rsidRPr="00AC76A1">
        <w:rPr>
          <w:bCs/>
          <w:sz w:val="22"/>
          <w:szCs w:val="22"/>
        </w:rPr>
        <w:t>la seguente dicitura:</w:t>
      </w:r>
      <w:r w:rsidR="00AC76A1">
        <w:rPr>
          <w:b/>
          <w:sz w:val="22"/>
          <w:szCs w:val="22"/>
        </w:rPr>
        <w:t xml:space="preserve"> Uscita didattica- Sala Roma </w:t>
      </w:r>
      <w:r>
        <w:rPr>
          <w:b/>
          <w:sz w:val="22"/>
          <w:szCs w:val="22"/>
        </w:rPr>
        <w:t>–</w:t>
      </w:r>
      <w:r w:rsidR="00AC76A1">
        <w:rPr>
          <w:b/>
          <w:sz w:val="22"/>
          <w:szCs w:val="22"/>
        </w:rPr>
        <w:t xml:space="preserve"> Classe</w:t>
      </w:r>
      <w:r>
        <w:rPr>
          <w:b/>
          <w:sz w:val="22"/>
          <w:szCs w:val="22"/>
        </w:rPr>
        <w:t xml:space="preserve"> ……</w:t>
      </w:r>
    </w:p>
    <w:p w14:paraId="2930BD74" w14:textId="77777777" w:rsidR="00EC2443" w:rsidRPr="006C47E8" w:rsidRDefault="00EC2443" w:rsidP="00415487">
      <w:pPr>
        <w:jc w:val="center"/>
        <w:rPr>
          <w:sz w:val="22"/>
          <w:szCs w:val="22"/>
        </w:rPr>
      </w:pPr>
    </w:p>
    <w:p w14:paraId="30921508" w14:textId="2F68468B" w:rsidR="006052D6" w:rsidRPr="006C47E8" w:rsidRDefault="009B3ADB" w:rsidP="00EC244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  <w:lang w:eastAsia="ko-KR"/>
        </w:rPr>
        <w:t>U</w:t>
      </w:r>
      <w:r w:rsidR="00EA2747">
        <w:rPr>
          <w:sz w:val="22"/>
          <w:szCs w:val="22"/>
          <w:lang w:eastAsia="ko-KR"/>
        </w:rPr>
        <w:t>scita</w:t>
      </w:r>
      <w:r w:rsidR="00415487" w:rsidRPr="006C47E8">
        <w:rPr>
          <w:sz w:val="22"/>
          <w:szCs w:val="22"/>
        </w:rPr>
        <w:t xml:space="preserve"> didattica </w:t>
      </w:r>
      <w:r w:rsidR="006052D6" w:rsidRPr="006C47E8">
        <w:rPr>
          <w:sz w:val="22"/>
          <w:szCs w:val="22"/>
        </w:rPr>
        <w:t>presso</w:t>
      </w:r>
      <w:r w:rsidR="00EC2443">
        <w:rPr>
          <w:sz w:val="22"/>
          <w:szCs w:val="22"/>
        </w:rPr>
        <w:t xml:space="preserve"> il </w:t>
      </w:r>
      <w:r w:rsidR="00B11BD7">
        <w:rPr>
          <w:sz w:val="22"/>
          <w:szCs w:val="22"/>
        </w:rPr>
        <w:t>“Cinema Sala Roma”</w:t>
      </w:r>
      <w:r w:rsidR="00EC2443">
        <w:rPr>
          <w:sz w:val="22"/>
          <w:szCs w:val="22"/>
        </w:rPr>
        <w:t xml:space="preserve"> di Nocera Inferiore </w:t>
      </w:r>
      <w:r w:rsidR="00C374C3">
        <w:rPr>
          <w:sz w:val="22"/>
          <w:szCs w:val="22"/>
        </w:rPr>
        <w:t xml:space="preserve">di </w:t>
      </w:r>
      <w:r w:rsidR="00E96DD6" w:rsidRPr="006C47E8">
        <w:rPr>
          <w:sz w:val="22"/>
          <w:szCs w:val="22"/>
        </w:rPr>
        <w:t>venerdì</w:t>
      </w:r>
      <w:r w:rsidR="00E96DD6">
        <w:rPr>
          <w:sz w:val="22"/>
          <w:szCs w:val="22"/>
        </w:rPr>
        <w:t xml:space="preserve"> </w:t>
      </w:r>
      <w:r w:rsidR="00E96DD6" w:rsidRPr="00612648">
        <w:rPr>
          <w:b/>
          <w:bCs/>
          <w:sz w:val="22"/>
          <w:szCs w:val="22"/>
        </w:rPr>
        <w:t>28</w:t>
      </w:r>
      <w:r w:rsidR="00EC2443" w:rsidRPr="00612648">
        <w:rPr>
          <w:b/>
          <w:bCs/>
          <w:sz w:val="22"/>
          <w:szCs w:val="22"/>
        </w:rPr>
        <w:t xml:space="preserve"> </w:t>
      </w:r>
      <w:r w:rsidR="00EC2443" w:rsidRPr="00A21E67">
        <w:rPr>
          <w:b/>
          <w:bCs/>
          <w:sz w:val="22"/>
          <w:szCs w:val="22"/>
        </w:rPr>
        <w:t>febbraio 2025</w:t>
      </w:r>
      <w:r w:rsidR="00EC2443" w:rsidRPr="00EC2443">
        <w:rPr>
          <w:sz w:val="22"/>
          <w:szCs w:val="22"/>
        </w:rPr>
        <w:t xml:space="preserve"> </w:t>
      </w:r>
      <w:r w:rsidR="00C374C3">
        <w:rPr>
          <w:sz w:val="22"/>
          <w:szCs w:val="22"/>
        </w:rPr>
        <w:t xml:space="preserve">, </w:t>
      </w:r>
      <w:r w:rsidR="00EC2443" w:rsidRPr="00EC2443">
        <w:rPr>
          <w:sz w:val="22"/>
          <w:szCs w:val="22"/>
        </w:rPr>
        <w:t>alle ore 11:</w:t>
      </w:r>
      <w:r w:rsidR="00B11BD7">
        <w:rPr>
          <w:sz w:val="22"/>
          <w:szCs w:val="22"/>
        </w:rPr>
        <w:t>00</w:t>
      </w:r>
      <w:r w:rsidR="00C374C3">
        <w:rPr>
          <w:sz w:val="22"/>
          <w:szCs w:val="22"/>
        </w:rPr>
        <w:t xml:space="preserve">, </w:t>
      </w:r>
      <w:r w:rsidR="00EC2443" w:rsidRPr="00EC2443">
        <w:rPr>
          <w:sz w:val="22"/>
          <w:szCs w:val="22"/>
        </w:rPr>
        <w:t xml:space="preserve"> </w:t>
      </w:r>
      <w:r w:rsidR="00EC2443">
        <w:rPr>
          <w:sz w:val="22"/>
          <w:szCs w:val="22"/>
        </w:rPr>
        <w:t xml:space="preserve">per </w:t>
      </w:r>
      <w:r w:rsidR="00EC2443" w:rsidRPr="00EC2443">
        <w:rPr>
          <w:sz w:val="22"/>
          <w:szCs w:val="22"/>
        </w:rPr>
        <w:t>assister</w:t>
      </w:r>
      <w:r w:rsidR="00F92CD3">
        <w:rPr>
          <w:sz w:val="22"/>
          <w:szCs w:val="22"/>
        </w:rPr>
        <w:t>e</w:t>
      </w:r>
      <w:r w:rsidR="00EC2443" w:rsidRPr="00EC2443">
        <w:rPr>
          <w:sz w:val="22"/>
          <w:szCs w:val="22"/>
        </w:rPr>
        <w:t xml:space="preserve"> all</w:t>
      </w:r>
      <w:r w:rsidR="00B11BD7">
        <w:rPr>
          <w:sz w:val="22"/>
          <w:szCs w:val="22"/>
        </w:rPr>
        <w:t xml:space="preserve">a visione </w:t>
      </w:r>
      <w:r w:rsidR="00B11BD7" w:rsidRPr="00B11BD7">
        <w:rPr>
          <w:sz w:val="22"/>
          <w:szCs w:val="22"/>
        </w:rPr>
        <w:t>del film “</w:t>
      </w:r>
      <w:r w:rsidR="00B11BD7" w:rsidRPr="00EA2747">
        <w:rPr>
          <w:b/>
          <w:bCs/>
          <w:sz w:val="22"/>
          <w:szCs w:val="22"/>
        </w:rPr>
        <w:t>Sound of Freedom</w:t>
      </w:r>
      <w:r w:rsidR="00EA2747" w:rsidRPr="00EA2747">
        <w:rPr>
          <w:b/>
          <w:bCs/>
          <w:sz w:val="22"/>
          <w:szCs w:val="22"/>
        </w:rPr>
        <w:t>”</w:t>
      </w:r>
      <w:r w:rsidR="00B11BD7" w:rsidRPr="00EA2747">
        <w:rPr>
          <w:b/>
          <w:bCs/>
          <w:sz w:val="22"/>
          <w:szCs w:val="22"/>
        </w:rPr>
        <w:t xml:space="preserve"> </w:t>
      </w:r>
      <w:r w:rsidR="00B11BD7" w:rsidRPr="00B11BD7">
        <w:rPr>
          <w:sz w:val="22"/>
          <w:szCs w:val="22"/>
        </w:rPr>
        <w:t xml:space="preserve">- </w:t>
      </w:r>
      <w:r w:rsidR="00B11BD7" w:rsidRPr="00B546B3">
        <w:rPr>
          <w:b/>
          <w:bCs/>
          <w:sz w:val="22"/>
          <w:szCs w:val="22"/>
        </w:rPr>
        <w:t xml:space="preserve">Il canto della libertà </w:t>
      </w:r>
      <w:r w:rsidR="00B11BD7" w:rsidRPr="00B11BD7">
        <w:rPr>
          <w:sz w:val="22"/>
          <w:szCs w:val="22"/>
        </w:rPr>
        <w:t>,</w:t>
      </w:r>
      <w:r>
        <w:rPr>
          <w:sz w:val="22"/>
          <w:szCs w:val="22"/>
        </w:rPr>
        <w:t xml:space="preserve"> i</w:t>
      </w:r>
      <w:r w:rsidRPr="00EA2747">
        <w:rPr>
          <w:sz w:val="22"/>
          <w:szCs w:val="22"/>
        </w:rPr>
        <w:t>n occasione della XI edizione del Film Festival ‘La Città Incantata’</w:t>
      </w:r>
      <w:r>
        <w:rPr>
          <w:sz w:val="22"/>
          <w:szCs w:val="22"/>
        </w:rPr>
        <w:t>,</w:t>
      </w:r>
      <w:r w:rsidR="00EC2443" w:rsidRPr="00EC2443">
        <w:rPr>
          <w:sz w:val="22"/>
          <w:szCs w:val="22"/>
        </w:rPr>
        <w:t xml:space="preserve"> Al termine dello </w:t>
      </w:r>
      <w:r w:rsidR="00F92CD3" w:rsidRPr="00EC2443">
        <w:rPr>
          <w:sz w:val="22"/>
          <w:szCs w:val="22"/>
        </w:rPr>
        <w:t>spettacolo</w:t>
      </w:r>
      <w:r w:rsidR="00F92CD3">
        <w:rPr>
          <w:sz w:val="22"/>
          <w:szCs w:val="22"/>
        </w:rPr>
        <w:t>,</w:t>
      </w:r>
      <w:r w:rsidR="00EC2443" w:rsidRPr="00EC2443">
        <w:rPr>
          <w:sz w:val="22"/>
          <w:szCs w:val="22"/>
        </w:rPr>
        <w:t xml:space="preserve"> previsto per le ore </w:t>
      </w:r>
      <w:r w:rsidR="00EC2443" w:rsidRPr="00EC2443">
        <w:rPr>
          <w:b/>
          <w:bCs/>
          <w:sz w:val="22"/>
          <w:szCs w:val="22"/>
        </w:rPr>
        <w:t>13:30</w:t>
      </w:r>
      <w:r w:rsidR="00EC2443" w:rsidRPr="00EC2443">
        <w:rPr>
          <w:sz w:val="22"/>
          <w:szCs w:val="22"/>
        </w:rPr>
        <w:t xml:space="preserve"> circa</w:t>
      </w:r>
      <w:r w:rsidR="00F92CD3">
        <w:rPr>
          <w:sz w:val="22"/>
          <w:szCs w:val="22"/>
        </w:rPr>
        <w:t xml:space="preserve">, </w:t>
      </w:r>
      <w:r w:rsidR="00EC2443" w:rsidRPr="00EC2443">
        <w:rPr>
          <w:sz w:val="22"/>
          <w:szCs w:val="22"/>
        </w:rPr>
        <w:t xml:space="preserve"> le studentesse e gli studenti rientreranno autonomamente alle loro abitazioni</w:t>
      </w:r>
      <w:r w:rsidR="00C374C3">
        <w:rPr>
          <w:sz w:val="22"/>
          <w:szCs w:val="22"/>
        </w:rPr>
        <w:t>.</w:t>
      </w:r>
    </w:p>
    <w:tbl>
      <w:tblPr>
        <w:tblStyle w:val="Grigliatabella"/>
        <w:tblW w:w="10173" w:type="dxa"/>
        <w:tblLook w:val="01E0" w:firstRow="1" w:lastRow="1" w:firstColumn="1" w:lastColumn="1" w:noHBand="0" w:noVBand="0"/>
      </w:tblPr>
      <w:tblGrid>
        <w:gridCol w:w="2093"/>
        <w:gridCol w:w="3544"/>
        <w:gridCol w:w="4536"/>
      </w:tblGrid>
      <w:tr w:rsidR="006052D6" w:rsidRPr="006C47E8" w14:paraId="76FD1A35" w14:textId="77777777" w:rsidTr="0067798F">
        <w:tc>
          <w:tcPr>
            <w:tcW w:w="2093" w:type="dxa"/>
          </w:tcPr>
          <w:p w14:paraId="6F3DA893" w14:textId="0323178D" w:rsidR="006052D6" w:rsidRPr="006C47E8" w:rsidRDefault="007E0DAE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D</w:t>
            </w:r>
            <w:r w:rsidR="006052D6" w:rsidRPr="006C47E8">
              <w:rPr>
                <w:sz w:val="22"/>
                <w:szCs w:val="22"/>
              </w:rPr>
              <w:t>ata</w:t>
            </w:r>
          </w:p>
        </w:tc>
        <w:tc>
          <w:tcPr>
            <w:tcW w:w="3544" w:type="dxa"/>
          </w:tcPr>
          <w:p w14:paraId="2B78F2FC" w14:textId="77777777" w:rsidR="006052D6" w:rsidRPr="006C47E8" w:rsidRDefault="006052D6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Inizio attività</w:t>
            </w:r>
          </w:p>
        </w:tc>
        <w:tc>
          <w:tcPr>
            <w:tcW w:w="4536" w:type="dxa"/>
          </w:tcPr>
          <w:p w14:paraId="5A0E7075" w14:textId="77777777" w:rsidR="006052D6" w:rsidRPr="006C47E8" w:rsidRDefault="006052D6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Fine attività</w:t>
            </w:r>
          </w:p>
        </w:tc>
      </w:tr>
      <w:tr w:rsidR="006052D6" w:rsidRPr="006C47E8" w14:paraId="7490702D" w14:textId="77777777" w:rsidTr="0067798F">
        <w:tc>
          <w:tcPr>
            <w:tcW w:w="2093" w:type="dxa"/>
          </w:tcPr>
          <w:p w14:paraId="66E35E0F" w14:textId="07332B39" w:rsidR="006052D6" w:rsidRPr="00EC2443" w:rsidRDefault="00B11BD7" w:rsidP="0003132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  <w:r w:rsidR="00EC2443" w:rsidRPr="00EC2443">
              <w:rPr>
                <w:b/>
                <w:bCs/>
                <w:sz w:val="22"/>
                <w:szCs w:val="22"/>
              </w:rPr>
              <w:t>-02-2025</w:t>
            </w:r>
          </w:p>
        </w:tc>
        <w:tc>
          <w:tcPr>
            <w:tcW w:w="3544" w:type="dxa"/>
          </w:tcPr>
          <w:p w14:paraId="3B9C5A90" w14:textId="31F3B3C0" w:rsidR="006052D6" w:rsidRPr="006C47E8" w:rsidRDefault="00EC2443" w:rsidP="0003132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BD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:30</w:t>
            </w:r>
          </w:p>
        </w:tc>
        <w:tc>
          <w:tcPr>
            <w:tcW w:w="4536" w:type="dxa"/>
          </w:tcPr>
          <w:p w14:paraId="784B1C7A" w14:textId="43E5F727" w:rsidR="006052D6" w:rsidRPr="006C47E8" w:rsidRDefault="00EC2443" w:rsidP="0003132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</w:t>
            </w:r>
          </w:p>
        </w:tc>
      </w:tr>
    </w:tbl>
    <w:p w14:paraId="642C51ED" w14:textId="77777777" w:rsidR="0067798F" w:rsidRDefault="0067798F" w:rsidP="00415487">
      <w:pPr>
        <w:rPr>
          <w:sz w:val="22"/>
          <w:szCs w:val="22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846"/>
        <w:gridCol w:w="1417"/>
        <w:gridCol w:w="1418"/>
        <w:gridCol w:w="1276"/>
        <w:gridCol w:w="5244"/>
      </w:tblGrid>
      <w:tr w:rsidR="00B546B3" w14:paraId="6FD3C18E" w14:textId="77777777" w:rsidTr="0035141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0C35" w14:textId="77777777" w:rsidR="00B546B3" w:rsidRDefault="00B54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B4BF" w14:textId="77777777" w:rsidR="00B546B3" w:rsidRDefault="00B54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n. allievi </w:t>
            </w:r>
          </w:p>
          <w:p w14:paraId="6E3E4B0B" w14:textId="3DE20990" w:rsidR="00B546B3" w:rsidRDefault="00B54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frequentanti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0A65" w14:textId="35934802" w:rsidR="00B546B3" w:rsidRDefault="00B54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allievi partecipanti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A6EB" w14:textId="0758F40D" w:rsidR="00B546B3" w:rsidRDefault="00B54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allievi partecipanti DA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8A97" w14:textId="4D751CF6" w:rsidR="00B546B3" w:rsidRDefault="00B54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Nominativo </w:t>
            </w:r>
            <w:r w:rsidR="00C374C3">
              <w:rPr>
                <w:sz w:val="22"/>
                <w:szCs w:val="22"/>
              </w:rPr>
              <w:t xml:space="preserve">del </w:t>
            </w:r>
            <w:r>
              <w:rPr>
                <w:sz w:val="22"/>
                <w:szCs w:val="22"/>
              </w:rPr>
              <w:t xml:space="preserve">docente accompagnatore </w:t>
            </w:r>
          </w:p>
        </w:tc>
      </w:tr>
      <w:tr w:rsidR="00B546B3" w14:paraId="22305BE6" w14:textId="77777777" w:rsidTr="0035141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6AC9" w14:textId="77777777" w:rsidR="00B546B3" w:rsidRDefault="00B546B3">
            <w:pPr>
              <w:rPr>
                <w:sz w:val="22"/>
                <w:szCs w:val="22"/>
              </w:rPr>
            </w:pPr>
          </w:p>
          <w:p w14:paraId="2FCE60C9" w14:textId="77777777" w:rsidR="00B546B3" w:rsidRDefault="00B546B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D8F0" w14:textId="77777777" w:rsidR="00B546B3" w:rsidRDefault="00B546B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89A" w14:textId="66D1C86D" w:rsidR="00B546B3" w:rsidRDefault="00B546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7DA8" w14:textId="77777777" w:rsidR="00B546B3" w:rsidRDefault="00B546B3">
            <w:pPr>
              <w:rPr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7B56" w14:textId="77777777" w:rsidR="00B546B3" w:rsidRDefault="00B546B3">
            <w:pPr>
              <w:rPr>
                <w:sz w:val="22"/>
                <w:szCs w:val="22"/>
              </w:rPr>
            </w:pPr>
          </w:p>
        </w:tc>
      </w:tr>
    </w:tbl>
    <w:p w14:paraId="43235D80" w14:textId="77777777" w:rsidR="009B3ADB" w:rsidRDefault="009B3ADB" w:rsidP="00EA2747">
      <w:pPr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5008"/>
        <w:gridCol w:w="5193"/>
      </w:tblGrid>
      <w:tr w:rsidR="009B3ADB" w14:paraId="5D51B706" w14:textId="77777777" w:rsidTr="009B3ADB">
        <w:tc>
          <w:tcPr>
            <w:tcW w:w="10201" w:type="dxa"/>
            <w:gridSpan w:val="2"/>
          </w:tcPr>
          <w:p w14:paraId="46C3B709" w14:textId="67A4B0AC" w:rsidR="009B3ADB" w:rsidRDefault="009B3ADB" w:rsidP="009B3A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Alunni D.A. partecipanti</w:t>
            </w:r>
          </w:p>
        </w:tc>
      </w:tr>
      <w:tr w:rsidR="009B3ADB" w14:paraId="0518EE9B" w14:textId="77777777" w:rsidTr="009B3ADB">
        <w:tc>
          <w:tcPr>
            <w:tcW w:w="5008" w:type="dxa"/>
          </w:tcPr>
          <w:p w14:paraId="283F1A1B" w14:textId="7977984D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Alunno DA</w:t>
            </w:r>
          </w:p>
        </w:tc>
        <w:tc>
          <w:tcPr>
            <w:tcW w:w="5193" w:type="dxa"/>
          </w:tcPr>
          <w:p w14:paraId="17D9442B" w14:textId="3AFE7AB4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Docente accompagnatore</w:t>
            </w:r>
          </w:p>
        </w:tc>
      </w:tr>
      <w:tr w:rsidR="009B3ADB" w14:paraId="5671B1A0" w14:textId="77777777" w:rsidTr="009B3ADB">
        <w:tc>
          <w:tcPr>
            <w:tcW w:w="5008" w:type="dxa"/>
          </w:tcPr>
          <w:p w14:paraId="67C36AA3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3" w:type="dxa"/>
          </w:tcPr>
          <w:p w14:paraId="4EDEDA83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3ADB" w14:paraId="5258CA47" w14:textId="77777777" w:rsidTr="009B3ADB">
        <w:tc>
          <w:tcPr>
            <w:tcW w:w="5008" w:type="dxa"/>
          </w:tcPr>
          <w:p w14:paraId="22E74A75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3" w:type="dxa"/>
          </w:tcPr>
          <w:p w14:paraId="1E2025D9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3ADB" w14:paraId="52E122AE" w14:textId="77777777" w:rsidTr="009B3ADB">
        <w:tc>
          <w:tcPr>
            <w:tcW w:w="5008" w:type="dxa"/>
          </w:tcPr>
          <w:p w14:paraId="735C129B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3" w:type="dxa"/>
          </w:tcPr>
          <w:p w14:paraId="2E42C736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3ADB" w14:paraId="21751B5D" w14:textId="77777777" w:rsidTr="009B3ADB">
        <w:tc>
          <w:tcPr>
            <w:tcW w:w="5008" w:type="dxa"/>
          </w:tcPr>
          <w:p w14:paraId="3354D478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3" w:type="dxa"/>
          </w:tcPr>
          <w:p w14:paraId="5867CECB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3ADB" w14:paraId="35C104EC" w14:textId="77777777" w:rsidTr="009B3ADB">
        <w:tc>
          <w:tcPr>
            <w:tcW w:w="5008" w:type="dxa"/>
          </w:tcPr>
          <w:p w14:paraId="24A77B8E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93" w:type="dxa"/>
          </w:tcPr>
          <w:p w14:paraId="483BB5FA" w14:textId="77777777" w:rsidR="009B3ADB" w:rsidRDefault="009B3ADB" w:rsidP="00EA274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A07A80A" w14:textId="77777777" w:rsidR="009B3ADB" w:rsidRDefault="009B3ADB" w:rsidP="00EA2747">
      <w:pPr>
        <w:jc w:val="both"/>
        <w:rPr>
          <w:b/>
          <w:bCs/>
          <w:sz w:val="22"/>
          <w:szCs w:val="22"/>
        </w:rPr>
      </w:pPr>
    </w:p>
    <w:p w14:paraId="21C5B576" w14:textId="5993D6A1" w:rsidR="00415487" w:rsidRDefault="006C47E8" w:rsidP="00415487">
      <w:pPr>
        <w:rPr>
          <w:b/>
          <w:sz w:val="22"/>
          <w:szCs w:val="22"/>
        </w:rPr>
      </w:pPr>
      <w:r w:rsidRPr="006C47E8">
        <w:rPr>
          <w:sz w:val="22"/>
          <w:szCs w:val="22"/>
        </w:rPr>
        <w:t>I</w:t>
      </w:r>
      <w:r w:rsidR="00415487" w:rsidRPr="006C47E8">
        <w:rPr>
          <w:sz w:val="22"/>
          <w:szCs w:val="22"/>
        </w:rPr>
        <w:t>l sottoscritto</w:t>
      </w:r>
      <w:r w:rsidR="009B3ADB">
        <w:rPr>
          <w:sz w:val="22"/>
          <w:szCs w:val="22"/>
        </w:rPr>
        <w:t xml:space="preserve"> </w:t>
      </w:r>
      <w:r w:rsidR="009B3ADB">
        <w:rPr>
          <w:b/>
          <w:sz w:val="22"/>
          <w:szCs w:val="22"/>
        </w:rPr>
        <w:t>allega elenco alunni con presa adesione dei genitori scaricat</w:t>
      </w:r>
      <w:r w:rsidR="007E0DAE">
        <w:rPr>
          <w:b/>
          <w:sz w:val="22"/>
          <w:szCs w:val="22"/>
        </w:rPr>
        <w:t>o dalla bacheca ARGO</w:t>
      </w:r>
      <w:r w:rsidR="00415487" w:rsidRPr="006C47E8">
        <w:rPr>
          <w:b/>
          <w:sz w:val="22"/>
          <w:szCs w:val="22"/>
        </w:rPr>
        <w:t xml:space="preserve"> </w:t>
      </w:r>
    </w:p>
    <w:p w14:paraId="0DC8899E" w14:textId="77777777" w:rsidR="007E0DAE" w:rsidRDefault="007E0DAE" w:rsidP="00415487">
      <w:pPr>
        <w:rPr>
          <w:sz w:val="22"/>
          <w:szCs w:val="22"/>
        </w:rPr>
      </w:pPr>
    </w:p>
    <w:p w14:paraId="0853FEA0" w14:textId="69A05C7D" w:rsidR="007E0DAE" w:rsidRPr="006C47E8" w:rsidRDefault="007E0DAE" w:rsidP="007E0DAE">
      <w:pPr>
        <w:rPr>
          <w:sz w:val="22"/>
          <w:szCs w:val="22"/>
        </w:rPr>
      </w:pPr>
      <w:r>
        <w:rPr>
          <w:sz w:val="22"/>
          <w:szCs w:val="22"/>
        </w:rPr>
        <w:t xml:space="preserve">Nocera Inferiore </w:t>
      </w:r>
      <w:r w:rsidR="00AC76A1">
        <w:rPr>
          <w:b/>
          <w:bCs/>
          <w:sz w:val="22"/>
          <w:szCs w:val="22"/>
        </w:rPr>
        <w:t xml:space="preserve"> ___</w:t>
      </w:r>
      <w:r w:rsidRPr="00B11BD7">
        <w:rPr>
          <w:b/>
          <w:bCs/>
          <w:sz w:val="22"/>
          <w:szCs w:val="22"/>
        </w:rPr>
        <w:t>/02/2025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01"/>
        <w:gridCol w:w="5025"/>
      </w:tblGrid>
      <w:tr w:rsidR="00415487" w:rsidRPr="006C47E8" w14:paraId="19E1DEC0" w14:textId="77777777" w:rsidTr="007E0DAE">
        <w:trPr>
          <w:trHeight w:val="938"/>
        </w:trPr>
        <w:tc>
          <w:tcPr>
            <w:tcW w:w="5001" w:type="dxa"/>
            <w:vAlign w:val="bottom"/>
          </w:tcPr>
          <w:p w14:paraId="2F3B3556" w14:textId="77777777" w:rsidR="00415487" w:rsidRPr="006C47E8" w:rsidRDefault="00415487" w:rsidP="007E0DAE">
            <w:pPr>
              <w:rPr>
                <w:sz w:val="22"/>
                <w:szCs w:val="22"/>
              </w:rPr>
            </w:pPr>
          </w:p>
        </w:tc>
        <w:tc>
          <w:tcPr>
            <w:tcW w:w="5025" w:type="dxa"/>
          </w:tcPr>
          <w:p w14:paraId="0D79FB89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32CEA752" w14:textId="77777777" w:rsidR="00B546B3" w:rsidRDefault="00B546B3" w:rsidP="0003132E">
            <w:pPr>
              <w:jc w:val="center"/>
              <w:rPr>
                <w:sz w:val="22"/>
                <w:szCs w:val="22"/>
              </w:rPr>
            </w:pPr>
          </w:p>
          <w:p w14:paraId="1BB381B3" w14:textId="5AA97A88" w:rsidR="00415487" w:rsidRDefault="006C47E8" w:rsidP="000313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415487" w:rsidRPr="006C47E8">
              <w:rPr>
                <w:sz w:val="22"/>
                <w:szCs w:val="22"/>
              </w:rPr>
              <w:t xml:space="preserve">l docente </w:t>
            </w:r>
            <w:r w:rsidR="00B546B3">
              <w:rPr>
                <w:sz w:val="22"/>
                <w:szCs w:val="22"/>
              </w:rPr>
              <w:t xml:space="preserve">accompagnatore </w:t>
            </w:r>
          </w:p>
          <w:p w14:paraId="7C0EB101" w14:textId="77777777" w:rsidR="00B546B3" w:rsidRPr="006C47E8" w:rsidRDefault="00B546B3" w:rsidP="00C374C3">
            <w:pPr>
              <w:rPr>
                <w:sz w:val="22"/>
                <w:szCs w:val="22"/>
              </w:rPr>
            </w:pPr>
          </w:p>
          <w:p w14:paraId="50837C14" w14:textId="77777777" w:rsidR="00415487" w:rsidRPr="006C47E8" w:rsidRDefault="00415487" w:rsidP="0003132E">
            <w:pPr>
              <w:pBdr>
                <w:bottom w:val="single" w:sz="12" w:space="1" w:color="auto"/>
              </w:pBdr>
              <w:jc w:val="center"/>
              <w:rPr>
                <w:sz w:val="22"/>
                <w:szCs w:val="22"/>
              </w:rPr>
            </w:pPr>
          </w:p>
          <w:p w14:paraId="5794B7A0" w14:textId="77777777" w:rsidR="006C47E8" w:rsidRDefault="006C47E8" w:rsidP="00EC2443">
            <w:pPr>
              <w:rPr>
                <w:sz w:val="22"/>
                <w:szCs w:val="22"/>
              </w:rPr>
            </w:pPr>
          </w:p>
          <w:p w14:paraId="7A1BC2A7" w14:textId="77777777" w:rsidR="006C47E8" w:rsidRDefault="006C47E8" w:rsidP="00EC2443">
            <w:pPr>
              <w:rPr>
                <w:sz w:val="22"/>
                <w:szCs w:val="22"/>
              </w:rPr>
            </w:pPr>
          </w:p>
          <w:p w14:paraId="16077483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370D722C" w14:textId="77777777" w:rsidR="006C47E8" w:rsidRPr="006C47E8" w:rsidRDefault="006C47E8" w:rsidP="0003132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92B1A49" w14:textId="07C52762" w:rsidR="00415487" w:rsidRPr="00113C35" w:rsidRDefault="00415487" w:rsidP="00415487">
      <w:pPr>
        <w:ind w:firstLine="708"/>
        <w:jc w:val="both"/>
      </w:pPr>
    </w:p>
    <w:p w14:paraId="4E4535E0" w14:textId="77777777" w:rsidR="009A1209" w:rsidRDefault="000B5F6C" w:rsidP="006E3518">
      <w:pPr>
        <w:ind w:firstLine="180"/>
        <w:jc w:val="center"/>
      </w:pPr>
      <w:r>
        <w:t xml:space="preserve">                                                                               </w:t>
      </w:r>
      <w:r w:rsidR="009437DA">
        <w:t xml:space="preserve">                    </w:t>
      </w:r>
      <w:r>
        <w:t xml:space="preserve">  </w:t>
      </w:r>
    </w:p>
    <w:sectPr w:rsidR="009A1209" w:rsidSect="005C4F52">
      <w:pgSz w:w="11906" w:h="16838"/>
      <w:pgMar w:top="899" w:right="746" w:bottom="719" w:left="1134" w:header="70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DE90" w14:textId="77777777" w:rsidR="005D4DA0" w:rsidRDefault="005D4DA0">
      <w:r>
        <w:separator/>
      </w:r>
    </w:p>
  </w:endnote>
  <w:endnote w:type="continuationSeparator" w:id="0">
    <w:p w14:paraId="23023A76" w14:textId="77777777" w:rsidR="005D4DA0" w:rsidRDefault="005D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14C0B" w14:textId="77777777" w:rsidR="005D4DA0" w:rsidRDefault="005D4DA0">
      <w:r>
        <w:separator/>
      </w:r>
    </w:p>
  </w:footnote>
  <w:footnote w:type="continuationSeparator" w:id="0">
    <w:p w14:paraId="6E68ED7F" w14:textId="77777777" w:rsidR="005D4DA0" w:rsidRDefault="005D4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730C8"/>
    <w:multiLevelType w:val="hybridMultilevel"/>
    <w:tmpl w:val="52F6F700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387144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C2"/>
    <w:rsid w:val="00022CB9"/>
    <w:rsid w:val="0003360F"/>
    <w:rsid w:val="00044192"/>
    <w:rsid w:val="0007665E"/>
    <w:rsid w:val="000B5F6C"/>
    <w:rsid w:val="000C3495"/>
    <w:rsid w:val="000F7BBB"/>
    <w:rsid w:val="00131ED2"/>
    <w:rsid w:val="00171F1F"/>
    <w:rsid w:val="00181410"/>
    <w:rsid w:val="00185B77"/>
    <w:rsid w:val="00190C45"/>
    <w:rsid w:val="00191FCC"/>
    <w:rsid w:val="001A47F8"/>
    <w:rsid w:val="001A6E92"/>
    <w:rsid w:val="001C651F"/>
    <w:rsid w:val="001E3B0E"/>
    <w:rsid w:val="00211E94"/>
    <w:rsid w:val="00212861"/>
    <w:rsid w:val="002C14C0"/>
    <w:rsid w:val="002D3482"/>
    <w:rsid w:val="00306AA1"/>
    <w:rsid w:val="00327140"/>
    <w:rsid w:val="00332F4C"/>
    <w:rsid w:val="00351412"/>
    <w:rsid w:val="0035260B"/>
    <w:rsid w:val="0035405A"/>
    <w:rsid w:val="00363619"/>
    <w:rsid w:val="003A46CC"/>
    <w:rsid w:val="003D2CA8"/>
    <w:rsid w:val="0041400E"/>
    <w:rsid w:val="00415487"/>
    <w:rsid w:val="004218BC"/>
    <w:rsid w:val="004337C0"/>
    <w:rsid w:val="0043423F"/>
    <w:rsid w:val="00442A03"/>
    <w:rsid w:val="00465C05"/>
    <w:rsid w:val="00492A4F"/>
    <w:rsid w:val="004B355A"/>
    <w:rsid w:val="004B6E2B"/>
    <w:rsid w:val="004F322D"/>
    <w:rsid w:val="00534A89"/>
    <w:rsid w:val="00545464"/>
    <w:rsid w:val="005567DC"/>
    <w:rsid w:val="0056505E"/>
    <w:rsid w:val="0058555B"/>
    <w:rsid w:val="00587AA6"/>
    <w:rsid w:val="005C133B"/>
    <w:rsid w:val="005C4F52"/>
    <w:rsid w:val="005D4DA0"/>
    <w:rsid w:val="006052D6"/>
    <w:rsid w:val="00612648"/>
    <w:rsid w:val="0067798F"/>
    <w:rsid w:val="006C47E8"/>
    <w:rsid w:val="006E3518"/>
    <w:rsid w:val="0071063E"/>
    <w:rsid w:val="007123FE"/>
    <w:rsid w:val="00712DF2"/>
    <w:rsid w:val="007372A1"/>
    <w:rsid w:val="007A7CF3"/>
    <w:rsid w:val="007B7B7B"/>
    <w:rsid w:val="007C51B1"/>
    <w:rsid w:val="007C5F63"/>
    <w:rsid w:val="007D12F6"/>
    <w:rsid w:val="007D4E49"/>
    <w:rsid w:val="007D5A32"/>
    <w:rsid w:val="007E0DAE"/>
    <w:rsid w:val="007E2F18"/>
    <w:rsid w:val="00852247"/>
    <w:rsid w:val="00881614"/>
    <w:rsid w:val="00881CF2"/>
    <w:rsid w:val="008933B5"/>
    <w:rsid w:val="00901F0F"/>
    <w:rsid w:val="00935CA7"/>
    <w:rsid w:val="009437DA"/>
    <w:rsid w:val="00986227"/>
    <w:rsid w:val="009950A0"/>
    <w:rsid w:val="009A1209"/>
    <w:rsid w:val="009B3ADB"/>
    <w:rsid w:val="009C09FC"/>
    <w:rsid w:val="009D6B2B"/>
    <w:rsid w:val="009F43B8"/>
    <w:rsid w:val="00A21E67"/>
    <w:rsid w:val="00A73F09"/>
    <w:rsid w:val="00A949CC"/>
    <w:rsid w:val="00AA47DD"/>
    <w:rsid w:val="00AC76A1"/>
    <w:rsid w:val="00AE0896"/>
    <w:rsid w:val="00B1115C"/>
    <w:rsid w:val="00B11BD7"/>
    <w:rsid w:val="00B242FC"/>
    <w:rsid w:val="00B353ED"/>
    <w:rsid w:val="00B46675"/>
    <w:rsid w:val="00B53E07"/>
    <w:rsid w:val="00B546B3"/>
    <w:rsid w:val="00B665D3"/>
    <w:rsid w:val="00B77952"/>
    <w:rsid w:val="00B80E62"/>
    <w:rsid w:val="00C3075C"/>
    <w:rsid w:val="00C319AA"/>
    <w:rsid w:val="00C31F7E"/>
    <w:rsid w:val="00C374C3"/>
    <w:rsid w:val="00C3793B"/>
    <w:rsid w:val="00C5689E"/>
    <w:rsid w:val="00C57673"/>
    <w:rsid w:val="00C91C9A"/>
    <w:rsid w:val="00C9616C"/>
    <w:rsid w:val="00CA3D96"/>
    <w:rsid w:val="00CC24C2"/>
    <w:rsid w:val="00D51FEE"/>
    <w:rsid w:val="00D757FB"/>
    <w:rsid w:val="00DC27EC"/>
    <w:rsid w:val="00E43405"/>
    <w:rsid w:val="00E6162C"/>
    <w:rsid w:val="00E6198A"/>
    <w:rsid w:val="00E72E57"/>
    <w:rsid w:val="00E74886"/>
    <w:rsid w:val="00E96DD6"/>
    <w:rsid w:val="00EA2747"/>
    <w:rsid w:val="00EB221D"/>
    <w:rsid w:val="00EC0297"/>
    <w:rsid w:val="00EC2443"/>
    <w:rsid w:val="00ED4626"/>
    <w:rsid w:val="00ED5119"/>
    <w:rsid w:val="00EF4EF9"/>
    <w:rsid w:val="00EF5CA0"/>
    <w:rsid w:val="00F3558E"/>
    <w:rsid w:val="00F36CE4"/>
    <w:rsid w:val="00F505E5"/>
    <w:rsid w:val="00F6656D"/>
    <w:rsid w:val="00F75023"/>
    <w:rsid w:val="00F92CD3"/>
    <w:rsid w:val="00FA118C"/>
    <w:rsid w:val="00FA2DE1"/>
    <w:rsid w:val="00FC04FD"/>
    <w:rsid w:val="00FC5AEE"/>
    <w:rsid w:val="00FD5EAD"/>
    <w:rsid w:val="00FE0074"/>
    <w:rsid w:val="00FE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361E7"/>
  <w15:docId w15:val="{11B1F2E3-E072-4D1D-8603-2CA4EE5B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2DF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F322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C51B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D3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935CA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7700L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xxxx.xxxx@scuola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___00\viaggi%20istruzione\modelli\21.%20MODELLO%20viaggio%20istru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21. MODELLO viaggio istruzione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dei Licei “Galilei-Tiziano” di Belluno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dei Licei “Galilei-Tiziano” di Belluno</dc:title>
  <dc:creator>dirigente</dc:creator>
  <cp:lastModifiedBy>Anna Maria D'Angelo</cp:lastModifiedBy>
  <cp:revision>2</cp:revision>
  <cp:lastPrinted>2020-02-13T09:15:00Z</cp:lastPrinted>
  <dcterms:created xsi:type="dcterms:W3CDTF">2025-02-13T19:47:00Z</dcterms:created>
  <dcterms:modified xsi:type="dcterms:W3CDTF">2025-02-13T19:47:00Z</dcterms:modified>
</cp:coreProperties>
</file>