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7CE78" w14:textId="57B57D54" w:rsidR="00FC04FD" w:rsidRPr="006052D6" w:rsidRDefault="00D51FEE" w:rsidP="00D51FE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</w:t>
      </w:r>
      <w:r w:rsidR="003A46CC" w:rsidRPr="007C5F63">
        <w:rPr>
          <w:sz w:val="22"/>
          <w:szCs w:val="22"/>
        </w:rPr>
        <w:t>A</w:t>
      </w:r>
      <w:r w:rsidR="007C51B1" w:rsidRPr="007C5F63">
        <w:rPr>
          <w:sz w:val="22"/>
          <w:szCs w:val="22"/>
        </w:rPr>
        <w:t>l</w:t>
      </w:r>
      <w:r w:rsidR="003A46CC" w:rsidRPr="007C5F63">
        <w:rPr>
          <w:sz w:val="22"/>
          <w:szCs w:val="22"/>
        </w:rPr>
        <w:t xml:space="preserve"> D</w:t>
      </w:r>
      <w:r w:rsidR="007C51B1" w:rsidRPr="007C5F63">
        <w:rPr>
          <w:sz w:val="22"/>
          <w:szCs w:val="22"/>
        </w:rPr>
        <w:t xml:space="preserve">irigente </w:t>
      </w:r>
      <w:proofErr w:type="gramStart"/>
      <w:r w:rsidR="007C51B1" w:rsidRPr="007C5F63">
        <w:rPr>
          <w:sz w:val="22"/>
          <w:szCs w:val="22"/>
        </w:rPr>
        <w:t xml:space="preserve">Scolastico </w:t>
      </w:r>
      <w:r>
        <w:rPr>
          <w:sz w:val="22"/>
          <w:szCs w:val="22"/>
        </w:rPr>
        <w:t xml:space="preserve"> dell’I.I.S.</w:t>
      </w:r>
      <w:proofErr w:type="gramEnd"/>
      <w:r>
        <w:rPr>
          <w:sz w:val="22"/>
          <w:szCs w:val="22"/>
        </w:rPr>
        <w:t xml:space="preserve"> Domenico Rea di Nocera Inferiore </w:t>
      </w:r>
    </w:p>
    <w:p w14:paraId="36588BA0" w14:textId="77777777" w:rsidR="003A46CC" w:rsidRPr="006C47E8" w:rsidRDefault="003A46CC">
      <w:pPr>
        <w:rPr>
          <w:sz w:val="22"/>
          <w:szCs w:val="22"/>
        </w:rPr>
      </w:pPr>
    </w:p>
    <w:p w14:paraId="5B4CA0DD" w14:textId="77777777" w:rsidR="00D51FEE" w:rsidRDefault="00D51FEE" w:rsidP="00415487">
      <w:pPr>
        <w:spacing w:line="360" w:lineRule="auto"/>
        <w:rPr>
          <w:sz w:val="22"/>
          <w:szCs w:val="22"/>
        </w:rPr>
      </w:pPr>
    </w:p>
    <w:p w14:paraId="7DF159E4" w14:textId="6895F108" w:rsidR="00415487" w:rsidRDefault="00415487" w:rsidP="00415487">
      <w:pPr>
        <w:spacing w:line="360" w:lineRule="auto"/>
        <w:rPr>
          <w:sz w:val="22"/>
          <w:szCs w:val="22"/>
        </w:rPr>
      </w:pPr>
      <w:r w:rsidRPr="006C47E8">
        <w:rPr>
          <w:sz w:val="22"/>
          <w:szCs w:val="22"/>
        </w:rPr>
        <w:t xml:space="preserve">OGGETTO: Richiesta uscita didattica </w:t>
      </w:r>
    </w:p>
    <w:p w14:paraId="7AB5FF57" w14:textId="44EFAC03" w:rsidR="00935CA7" w:rsidRPr="006C47E8" w:rsidRDefault="00935CA7" w:rsidP="00415487">
      <w:pPr>
        <w:spacing w:line="360" w:lineRule="auto"/>
        <w:rPr>
          <w:b/>
          <w:sz w:val="22"/>
          <w:szCs w:val="22"/>
        </w:rPr>
      </w:pPr>
      <w:r w:rsidRPr="00935CA7">
        <w:rPr>
          <w:b/>
          <w:sz w:val="22"/>
          <w:szCs w:val="22"/>
        </w:rPr>
        <w:t xml:space="preserve">da inviare a </w:t>
      </w:r>
      <w:hyperlink r:id="rId7" w:history="1">
        <w:r w:rsidRPr="00467467">
          <w:rPr>
            <w:rStyle w:val="Collegamentoipertestuale"/>
            <w:b/>
            <w:sz w:val="22"/>
            <w:szCs w:val="22"/>
          </w:rPr>
          <w:t>SAIS07700L@istruzione.it</w:t>
        </w:r>
      </w:hyperlink>
      <w:r>
        <w:rPr>
          <w:b/>
          <w:sz w:val="22"/>
          <w:szCs w:val="22"/>
        </w:rPr>
        <w:t xml:space="preserve"> </w:t>
      </w:r>
    </w:p>
    <w:p w14:paraId="2F128367" w14:textId="5DB8E619" w:rsidR="00415487" w:rsidRPr="006C47E8" w:rsidRDefault="00415487" w:rsidP="006C47E8">
      <w:pPr>
        <w:spacing w:line="360" w:lineRule="auto"/>
        <w:rPr>
          <w:sz w:val="22"/>
          <w:szCs w:val="22"/>
        </w:rPr>
      </w:pPr>
      <w:proofErr w:type="gramStart"/>
      <w:r w:rsidRPr="006C47E8">
        <w:rPr>
          <w:sz w:val="22"/>
          <w:szCs w:val="22"/>
        </w:rPr>
        <w:t>Il  docente</w:t>
      </w:r>
      <w:proofErr w:type="gramEnd"/>
      <w:r w:rsidRPr="006C47E8">
        <w:rPr>
          <w:sz w:val="22"/>
          <w:szCs w:val="22"/>
        </w:rPr>
        <w:t xml:space="preserve"> referente  prof.  </w:t>
      </w:r>
      <w:r w:rsidR="00935CA7">
        <w:rPr>
          <w:sz w:val="22"/>
          <w:szCs w:val="22"/>
        </w:rPr>
        <w:t>_______________________</w:t>
      </w:r>
      <w:r w:rsidRPr="006C47E8">
        <w:rPr>
          <w:sz w:val="22"/>
          <w:szCs w:val="22"/>
        </w:rPr>
        <w:t xml:space="preserve">  </w:t>
      </w:r>
    </w:p>
    <w:p w14:paraId="7447DEC1" w14:textId="77777777" w:rsidR="00415487" w:rsidRPr="006C47E8" w:rsidRDefault="00415487" w:rsidP="00415487">
      <w:pPr>
        <w:jc w:val="center"/>
        <w:rPr>
          <w:sz w:val="22"/>
          <w:szCs w:val="22"/>
        </w:rPr>
      </w:pPr>
      <w:r w:rsidRPr="006C47E8">
        <w:rPr>
          <w:sz w:val="22"/>
          <w:szCs w:val="22"/>
        </w:rPr>
        <w:t>PROPONE</w:t>
      </w:r>
    </w:p>
    <w:p w14:paraId="0439983D" w14:textId="77777777" w:rsidR="00415487" w:rsidRPr="006C47E8" w:rsidRDefault="00415487" w:rsidP="006C47E8">
      <w:pPr>
        <w:spacing w:line="360" w:lineRule="auto"/>
        <w:rPr>
          <w:sz w:val="22"/>
          <w:szCs w:val="22"/>
        </w:rPr>
      </w:pPr>
      <w:r w:rsidRPr="006C47E8">
        <w:rPr>
          <w:sz w:val="22"/>
          <w:szCs w:val="22"/>
        </w:rPr>
        <w:t>che venga autorizzato</w:t>
      </w:r>
      <w:r w:rsidRPr="006C47E8">
        <w:rPr>
          <w:sz w:val="22"/>
          <w:szCs w:val="22"/>
          <w:lang w:eastAsia="ko-KR"/>
        </w:rPr>
        <w:t xml:space="preserve"> </w:t>
      </w:r>
      <w:r w:rsidRPr="006C47E8">
        <w:rPr>
          <w:sz w:val="22"/>
          <w:szCs w:val="22"/>
        </w:rPr>
        <w:t xml:space="preserve">l’uscita didattica </w:t>
      </w:r>
      <w:proofErr w:type="gramStart"/>
      <w:r w:rsidR="006052D6" w:rsidRPr="006C47E8">
        <w:rPr>
          <w:sz w:val="22"/>
          <w:szCs w:val="22"/>
        </w:rPr>
        <w:t>presso</w:t>
      </w:r>
      <w:r w:rsidRPr="006C47E8">
        <w:rPr>
          <w:sz w:val="22"/>
          <w:szCs w:val="22"/>
        </w:rPr>
        <w:t xml:space="preserve">  _</w:t>
      </w:r>
      <w:proofErr w:type="gramEnd"/>
      <w:r w:rsidRPr="006C47E8">
        <w:rPr>
          <w:sz w:val="22"/>
          <w:szCs w:val="22"/>
        </w:rPr>
        <w:t>____________________________________</w:t>
      </w:r>
      <w:r w:rsidR="0067798F" w:rsidRPr="006C47E8">
        <w:rPr>
          <w:sz w:val="22"/>
          <w:szCs w:val="22"/>
        </w:rPr>
        <w:t>__</w:t>
      </w:r>
      <w:r w:rsidR="006C47E8">
        <w:rPr>
          <w:sz w:val="22"/>
          <w:szCs w:val="22"/>
        </w:rPr>
        <w:t>______________</w:t>
      </w:r>
    </w:p>
    <w:p w14:paraId="30921508" w14:textId="77777777" w:rsidR="006052D6" w:rsidRPr="006C47E8" w:rsidRDefault="006052D6" w:rsidP="00415487">
      <w:pPr>
        <w:spacing w:line="360" w:lineRule="auto"/>
        <w:rPr>
          <w:sz w:val="22"/>
          <w:szCs w:val="22"/>
        </w:rPr>
      </w:pPr>
    </w:p>
    <w:tbl>
      <w:tblPr>
        <w:tblStyle w:val="Grigliatabella"/>
        <w:tblW w:w="10173" w:type="dxa"/>
        <w:tblLook w:val="01E0" w:firstRow="1" w:lastRow="1" w:firstColumn="1" w:lastColumn="1" w:noHBand="0" w:noVBand="0"/>
      </w:tblPr>
      <w:tblGrid>
        <w:gridCol w:w="2093"/>
        <w:gridCol w:w="3544"/>
        <w:gridCol w:w="4536"/>
      </w:tblGrid>
      <w:tr w:rsidR="006052D6" w:rsidRPr="006C47E8" w14:paraId="76FD1A35" w14:textId="77777777" w:rsidTr="0067798F">
        <w:tc>
          <w:tcPr>
            <w:tcW w:w="2093" w:type="dxa"/>
          </w:tcPr>
          <w:p w14:paraId="6F3DA893" w14:textId="77777777" w:rsidR="006052D6" w:rsidRPr="006C47E8" w:rsidRDefault="006052D6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data</w:t>
            </w:r>
          </w:p>
        </w:tc>
        <w:tc>
          <w:tcPr>
            <w:tcW w:w="3544" w:type="dxa"/>
          </w:tcPr>
          <w:p w14:paraId="2B78F2FC" w14:textId="77777777" w:rsidR="006052D6" w:rsidRPr="006C47E8" w:rsidRDefault="006052D6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Inizio attività</w:t>
            </w:r>
          </w:p>
        </w:tc>
        <w:tc>
          <w:tcPr>
            <w:tcW w:w="4536" w:type="dxa"/>
          </w:tcPr>
          <w:p w14:paraId="5A0E7075" w14:textId="77777777" w:rsidR="006052D6" w:rsidRPr="006C47E8" w:rsidRDefault="006052D6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Fine attività</w:t>
            </w:r>
          </w:p>
        </w:tc>
      </w:tr>
      <w:tr w:rsidR="006052D6" w:rsidRPr="006C47E8" w14:paraId="7490702D" w14:textId="77777777" w:rsidTr="0067798F">
        <w:tc>
          <w:tcPr>
            <w:tcW w:w="2093" w:type="dxa"/>
          </w:tcPr>
          <w:p w14:paraId="66E35E0F" w14:textId="77777777" w:rsidR="006052D6" w:rsidRPr="006C47E8" w:rsidRDefault="006052D6" w:rsidP="0003132E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3544" w:type="dxa"/>
          </w:tcPr>
          <w:p w14:paraId="3B9C5A90" w14:textId="77777777" w:rsidR="006052D6" w:rsidRPr="006C47E8" w:rsidRDefault="006052D6" w:rsidP="0003132E">
            <w:pPr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784B1C7A" w14:textId="77777777" w:rsidR="006052D6" w:rsidRPr="006C47E8" w:rsidRDefault="006052D6" w:rsidP="0003132E">
            <w:pPr>
              <w:spacing w:line="480" w:lineRule="auto"/>
              <w:rPr>
                <w:sz w:val="22"/>
                <w:szCs w:val="22"/>
              </w:rPr>
            </w:pPr>
          </w:p>
        </w:tc>
      </w:tr>
    </w:tbl>
    <w:p w14:paraId="642C51ED" w14:textId="77777777" w:rsidR="0067798F" w:rsidRDefault="0067798F" w:rsidP="00415487">
      <w:pPr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2552"/>
        <w:gridCol w:w="3925"/>
      </w:tblGrid>
      <w:tr w:rsidR="00881CF2" w14:paraId="6FD3C18E" w14:textId="77777777" w:rsidTr="00881CF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0C35" w14:textId="77777777" w:rsidR="00881CF2" w:rsidRDefault="00881C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Classe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0A65" w14:textId="77777777" w:rsidR="00881CF2" w:rsidRDefault="00881C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allievi partecipanti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A6EB" w14:textId="77777777" w:rsidR="00881CF2" w:rsidRDefault="00881C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allievi partecipanti DVA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8A97" w14:textId="77777777" w:rsidR="00881CF2" w:rsidRDefault="00881CF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Eventuale  docente</w:t>
            </w:r>
            <w:proofErr w:type="gramEnd"/>
            <w:r>
              <w:rPr>
                <w:sz w:val="22"/>
                <w:szCs w:val="22"/>
              </w:rPr>
              <w:t xml:space="preserve"> sostegno </w:t>
            </w:r>
          </w:p>
        </w:tc>
      </w:tr>
      <w:tr w:rsidR="00881CF2" w14:paraId="22305BE6" w14:textId="77777777" w:rsidTr="00881CF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6AC9" w14:textId="77777777" w:rsidR="00881CF2" w:rsidRDefault="00881CF2">
            <w:pPr>
              <w:rPr>
                <w:sz w:val="22"/>
                <w:szCs w:val="22"/>
              </w:rPr>
            </w:pPr>
          </w:p>
          <w:p w14:paraId="2FCE60C9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89A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7DA8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7B56" w14:textId="77777777" w:rsidR="00881CF2" w:rsidRDefault="00881CF2">
            <w:pPr>
              <w:rPr>
                <w:sz w:val="22"/>
                <w:szCs w:val="22"/>
              </w:rPr>
            </w:pPr>
          </w:p>
        </w:tc>
      </w:tr>
      <w:tr w:rsidR="00881CF2" w14:paraId="63C58515" w14:textId="77777777" w:rsidTr="00881CF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4F3C" w14:textId="77777777" w:rsidR="00881CF2" w:rsidRDefault="00881CF2">
            <w:pPr>
              <w:rPr>
                <w:sz w:val="22"/>
                <w:szCs w:val="22"/>
              </w:rPr>
            </w:pPr>
          </w:p>
          <w:p w14:paraId="6EE691FA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1437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4723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FCA8" w14:textId="77777777" w:rsidR="00881CF2" w:rsidRDefault="00881CF2">
            <w:pPr>
              <w:rPr>
                <w:sz w:val="22"/>
                <w:szCs w:val="22"/>
              </w:rPr>
            </w:pPr>
          </w:p>
        </w:tc>
      </w:tr>
      <w:tr w:rsidR="00881CF2" w14:paraId="7C64739A" w14:textId="77777777" w:rsidTr="00881CF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5E7B" w14:textId="77777777" w:rsidR="00881CF2" w:rsidRDefault="00881CF2">
            <w:pPr>
              <w:rPr>
                <w:sz w:val="22"/>
                <w:szCs w:val="22"/>
              </w:rPr>
            </w:pPr>
          </w:p>
          <w:p w14:paraId="36286515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ACA6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23DE" w14:textId="77777777" w:rsidR="00881CF2" w:rsidRDefault="00881CF2">
            <w:pPr>
              <w:rPr>
                <w:sz w:val="22"/>
                <w:szCs w:val="22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9AAB" w14:textId="77777777" w:rsidR="00881CF2" w:rsidRDefault="00881CF2">
            <w:pPr>
              <w:rPr>
                <w:sz w:val="22"/>
                <w:szCs w:val="22"/>
              </w:rPr>
            </w:pPr>
          </w:p>
        </w:tc>
      </w:tr>
    </w:tbl>
    <w:p w14:paraId="697E136D" w14:textId="77777777" w:rsidR="006C47E8" w:rsidRPr="006C47E8" w:rsidRDefault="006C47E8" w:rsidP="00415487">
      <w:pPr>
        <w:rPr>
          <w:sz w:val="22"/>
          <w:szCs w:val="22"/>
        </w:rPr>
      </w:pPr>
    </w:p>
    <w:p w14:paraId="24BC1CBC" w14:textId="77777777" w:rsidR="0067798F" w:rsidRDefault="0067798F" w:rsidP="00415487"/>
    <w:p w14:paraId="5FA70D7F" w14:textId="77777777" w:rsidR="00415487" w:rsidRPr="006C47E8" w:rsidRDefault="00415487" w:rsidP="00415487">
      <w:pPr>
        <w:rPr>
          <w:sz w:val="22"/>
          <w:szCs w:val="22"/>
        </w:rPr>
      </w:pPr>
      <w:r w:rsidRPr="006C47E8">
        <w:rPr>
          <w:sz w:val="22"/>
          <w:szCs w:val="22"/>
        </w:rPr>
        <w:t>FINALITÀ dell’attività</w:t>
      </w:r>
    </w:p>
    <w:p w14:paraId="26BD99A1" w14:textId="77777777" w:rsidR="00415487" w:rsidRPr="006C47E8" w:rsidRDefault="00415487" w:rsidP="00415487">
      <w:pPr>
        <w:spacing w:line="480" w:lineRule="auto"/>
        <w:rPr>
          <w:sz w:val="22"/>
          <w:szCs w:val="22"/>
        </w:rPr>
      </w:pPr>
      <w:r w:rsidRPr="006C47E8">
        <w:rPr>
          <w:sz w:val="22"/>
          <w:szCs w:val="22"/>
        </w:rPr>
        <w:t>___________________________________________________________________________________</w:t>
      </w:r>
    </w:p>
    <w:p w14:paraId="52BB7CD2" w14:textId="77777777" w:rsidR="00415487" w:rsidRPr="006C47E8" w:rsidRDefault="00415487" w:rsidP="00415487">
      <w:pPr>
        <w:spacing w:line="480" w:lineRule="auto"/>
        <w:rPr>
          <w:sz w:val="22"/>
          <w:szCs w:val="22"/>
        </w:rPr>
      </w:pPr>
      <w:r w:rsidRPr="006C47E8">
        <w:rPr>
          <w:sz w:val="22"/>
          <w:szCs w:val="22"/>
        </w:rPr>
        <w:t>___________________________________________________________________________________</w:t>
      </w:r>
    </w:p>
    <w:p w14:paraId="7DB05B21" w14:textId="77777777" w:rsidR="0067798F" w:rsidRPr="006C47E8" w:rsidRDefault="00AA47DD" w:rsidP="00415487">
      <w:pPr>
        <w:spacing w:line="480" w:lineRule="auto"/>
        <w:rPr>
          <w:sz w:val="22"/>
          <w:szCs w:val="22"/>
        </w:rPr>
      </w:pPr>
      <w:r w:rsidRPr="006C47E8">
        <w:rPr>
          <w:sz w:val="22"/>
          <w:szCs w:val="22"/>
        </w:rPr>
        <w:t>___________________________________________________________________________________</w:t>
      </w:r>
    </w:p>
    <w:p w14:paraId="71A4EED5" w14:textId="77777777" w:rsidR="00415487" w:rsidRPr="006C47E8" w:rsidRDefault="00415487" w:rsidP="00415487">
      <w:pPr>
        <w:rPr>
          <w:sz w:val="22"/>
          <w:szCs w:val="22"/>
        </w:rPr>
      </w:pPr>
      <w:r w:rsidRPr="006C47E8">
        <w:rPr>
          <w:sz w:val="22"/>
          <w:szCs w:val="22"/>
        </w:rPr>
        <w:t xml:space="preserve">eventuale spesa a carico degli allievi </w:t>
      </w:r>
      <w:r w:rsidRPr="006C47E8">
        <w:rPr>
          <w:sz w:val="22"/>
          <w:szCs w:val="22"/>
        </w:rPr>
        <w:tab/>
        <w:t>€ __</w:t>
      </w:r>
      <w:proofErr w:type="gramStart"/>
      <w:r w:rsidRPr="006C47E8">
        <w:rPr>
          <w:sz w:val="22"/>
          <w:szCs w:val="22"/>
        </w:rPr>
        <w:t>_,_</w:t>
      </w:r>
      <w:proofErr w:type="gramEnd"/>
      <w:r w:rsidRPr="006C47E8">
        <w:rPr>
          <w:sz w:val="22"/>
          <w:szCs w:val="22"/>
        </w:rPr>
        <w:t>_                          □  da pagare  in loco</w:t>
      </w:r>
    </w:p>
    <w:p w14:paraId="5F6B464E" w14:textId="77777777" w:rsidR="00415487" w:rsidRPr="006C47E8" w:rsidRDefault="00415487" w:rsidP="00415487">
      <w:pPr>
        <w:rPr>
          <w:sz w:val="22"/>
          <w:szCs w:val="22"/>
        </w:rPr>
      </w:pPr>
    </w:p>
    <w:p w14:paraId="317511F4" w14:textId="77777777" w:rsidR="00415487" w:rsidRPr="006C47E8" w:rsidRDefault="00415487" w:rsidP="00415487">
      <w:pPr>
        <w:spacing w:line="360" w:lineRule="auto"/>
        <w:jc w:val="center"/>
        <w:rPr>
          <w:sz w:val="22"/>
          <w:szCs w:val="22"/>
        </w:rPr>
      </w:pPr>
      <w:r w:rsidRPr="006C47E8">
        <w:rPr>
          <w:sz w:val="22"/>
          <w:szCs w:val="22"/>
        </w:rPr>
        <w:t xml:space="preserve">DOCENTI ACCOMPAGNATORI </w:t>
      </w:r>
    </w:p>
    <w:tbl>
      <w:tblPr>
        <w:tblStyle w:val="Grigliatabella"/>
        <w:tblW w:w="10031" w:type="dxa"/>
        <w:tblLook w:val="01E0" w:firstRow="1" w:lastRow="1" w:firstColumn="1" w:lastColumn="1" w:noHBand="0" w:noVBand="0"/>
      </w:tblPr>
      <w:tblGrid>
        <w:gridCol w:w="4503"/>
        <w:gridCol w:w="5528"/>
      </w:tblGrid>
      <w:tr w:rsidR="00415487" w:rsidRPr="006C47E8" w14:paraId="46FC024E" w14:textId="77777777" w:rsidTr="00415487">
        <w:trPr>
          <w:trHeight w:val="279"/>
        </w:trPr>
        <w:tc>
          <w:tcPr>
            <w:tcW w:w="4503" w:type="dxa"/>
          </w:tcPr>
          <w:p w14:paraId="733E7B87" w14:textId="77777777" w:rsidR="00415487" w:rsidRPr="006C47E8" w:rsidRDefault="00415487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NOMINATIVO</w:t>
            </w:r>
          </w:p>
        </w:tc>
        <w:tc>
          <w:tcPr>
            <w:tcW w:w="5528" w:type="dxa"/>
          </w:tcPr>
          <w:p w14:paraId="3F15EB98" w14:textId="77777777" w:rsidR="00415487" w:rsidRPr="006C47E8" w:rsidRDefault="00415487" w:rsidP="0003132E">
            <w:pPr>
              <w:rPr>
                <w:sz w:val="22"/>
                <w:szCs w:val="22"/>
              </w:rPr>
            </w:pPr>
            <w:r w:rsidRPr="006C47E8">
              <w:rPr>
                <w:sz w:val="22"/>
                <w:szCs w:val="22"/>
              </w:rPr>
              <w:t>FIRMA</w:t>
            </w:r>
          </w:p>
        </w:tc>
      </w:tr>
      <w:tr w:rsidR="00415487" w:rsidRPr="006C47E8" w14:paraId="3C7359FA" w14:textId="77777777" w:rsidTr="00415487">
        <w:trPr>
          <w:trHeight w:val="388"/>
        </w:trPr>
        <w:tc>
          <w:tcPr>
            <w:tcW w:w="4503" w:type="dxa"/>
            <w:vAlign w:val="center"/>
          </w:tcPr>
          <w:p w14:paraId="4CF14D3E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602D145F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</w:tc>
      </w:tr>
      <w:tr w:rsidR="00415487" w:rsidRPr="006C47E8" w14:paraId="42B4BE58" w14:textId="77777777" w:rsidTr="00415487">
        <w:trPr>
          <w:trHeight w:val="388"/>
        </w:trPr>
        <w:tc>
          <w:tcPr>
            <w:tcW w:w="4503" w:type="dxa"/>
            <w:vAlign w:val="center"/>
          </w:tcPr>
          <w:p w14:paraId="304FA104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79E0DE15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</w:tc>
      </w:tr>
      <w:tr w:rsidR="006052D6" w:rsidRPr="006C47E8" w14:paraId="7C20A426" w14:textId="77777777" w:rsidTr="00415487">
        <w:trPr>
          <w:trHeight w:val="388"/>
        </w:trPr>
        <w:tc>
          <w:tcPr>
            <w:tcW w:w="4503" w:type="dxa"/>
            <w:vAlign w:val="center"/>
          </w:tcPr>
          <w:p w14:paraId="2AF71368" w14:textId="77777777" w:rsidR="006052D6" w:rsidRPr="006C47E8" w:rsidRDefault="006052D6" w:rsidP="0003132E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63B043A9" w14:textId="77777777" w:rsidR="006052D6" w:rsidRPr="006C47E8" w:rsidRDefault="006052D6" w:rsidP="0003132E">
            <w:pPr>
              <w:rPr>
                <w:sz w:val="22"/>
                <w:szCs w:val="22"/>
              </w:rPr>
            </w:pPr>
          </w:p>
        </w:tc>
      </w:tr>
      <w:tr w:rsidR="0067798F" w:rsidRPr="006C47E8" w14:paraId="74902726" w14:textId="77777777" w:rsidTr="00415487">
        <w:trPr>
          <w:trHeight w:val="388"/>
        </w:trPr>
        <w:tc>
          <w:tcPr>
            <w:tcW w:w="4503" w:type="dxa"/>
            <w:vAlign w:val="center"/>
          </w:tcPr>
          <w:p w14:paraId="0B464C61" w14:textId="77777777" w:rsidR="0067798F" w:rsidRPr="006C47E8" w:rsidRDefault="0067798F" w:rsidP="0003132E">
            <w:pPr>
              <w:rPr>
                <w:sz w:val="22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22ECE168" w14:textId="77777777" w:rsidR="0067798F" w:rsidRPr="006C47E8" w:rsidRDefault="0067798F" w:rsidP="0003132E">
            <w:pPr>
              <w:rPr>
                <w:sz w:val="22"/>
                <w:szCs w:val="22"/>
              </w:rPr>
            </w:pPr>
          </w:p>
        </w:tc>
      </w:tr>
    </w:tbl>
    <w:p w14:paraId="593ACAE0" w14:textId="77777777" w:rsidR="00415487" w:rsidRDefault="00415487" w:rsidP="00415487"/>
    <w:p w14:paraId="3F85C6C5" w14:textId="77777777" w:rsidR="00415487" w:rsidRPr="006C47E8" w:rsidRDefault="00415487" w:rsidP="00415487">
      <w:pPr>
        <w:rPr>
          <w:sz w:val="22"/>
          <w:szCs w:val="22"/>
        </w:rPr>
      </w:pPr>
      <w:r w:rsidRPr="006C47E8">
        <w:rPr>
          <w:sz w:val="22"/>
          <w:szCs w:val="22"/>
        </w:rPr>
        <w:t>Mezzo di trasporto _______________________________</w:t>
      </w:r>
      <w:proofErr w:type="gramStart"/>
      <w:r w:rsidRPr="006C47E8">
        <w:rPr>
          <w:sz w:val="22"/>
          <w:szCs w:val="22"/>
        </w:rPr>
        <w:t>_  (</w:t>
      </w:r>
      <w:proofErr w:type="gramEnd"/>
      <w:r w:rsidRPr="006C47E8">
        <w:rPr>
          <w:sz w:val="22"/>
          <w:szCs w:val="22"/>
        </w:rPr>
        <w:t>specificare se di linea o a noleggio)</w:t>
      </w:r>
    </w:p>
    <w:p w14:paraId="0A2753C7" w14:textId="77777777" w:rsidR="00AA47DD" w:rsidRDefault="00AA47DD" w:rsidP="00415487">
      <w:pPr>
        <w:rPr>
          <w:sz w:val="20"/>
          <w:szCs w:val="20"/>
        </w:rPr>
      </w:pPr>
    </w:p>
    <w:p w14:paraId="21C5B576" w14:textId="25C419C6" w:rsidR="00415487" w:rsidRPr="006C47E8" w:rsidRDefault="006C47E8" w:rsidP="00415487">
      <w:pPr>
        <w:rPr>
          <w:sz w:val="22"/>
          <w:szCs w:val="22"/>
        </w:rPr>
      </w:pPr>
      <w:r w:rsidRPr="006C47E8">
        <w:rPr>
          <w:sz w:val="22"/>
          <w:szCs w:val="22"/>
        </w:rPr>
        <w:t>I</w:t>
      </w:r>
      <w:r w:rsidR="00415487" w:rsidRPr="006C47E8">
        <w:rPr>
          <w:sz w:val="22"/>
          <w:szCs w:val="22"/>
        </w:rPr>
        <w:t xml:space="preserve">l sottoscritto </w:t>
      </w:r>
      <w:r w:rsidR="00415487" w:rsidRPr="006C47E8">
        <w:rPr>
          <w:b/>
          <w:sz w:val="22"/>
          <w:szCs w:val="22"/>
        </w:rPr>
        <w:t xml:space="preserve">assicura che al momento nelle date previste </w:t>
      </w:r>
      <w:r w:rsidR="00415487" w:rsidRPr="006C47E8">
        <w:rPr>
          <w:b/>
          <w:sz w:val="22"/>
          <w:szCs w:val="22"/>
          <w:u w:val="single"/>
        </w:rPr>
        <w:t>non sono programmate</w:t>
      </w:r>
      <w:r w:rsidR="00415487" w:rsidRPr="006C47E8">
        <w:rPr>
          <w:b/>
          <w:sz w:val="22"/>
          <w:szCs w:val="22"/>
        </w:rPr>
        <w:t xml:space="preserve"> riunioni in Istituto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29"/>
        <w:gridCol w:w="4997"/>
      </w:tblGrid>
      <w:tr w:rsidR="00415487" w:rsidRPr="006C47E8" w14:paraId="19E1DEC0" w14:textId="77777777" w:rsidTr="0003132E">
        <w:trPr>
          <w:trHeight w:val="938"/>
        </w:trPr>
        <w:tc>
          <w:tcPr>
            <w:tcW w:w="5083" w:type="dxa"/>
            <w:vAlign w:val="bottom"/>
          </w:tcPr>
          <w:p w14:paraId="38CF443D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  <w:p w14:paraId="02799FDF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  <w:p w14:paraId="0EF6DAF9" w14:textId="448FF66A" w:rsidR="00415487" w:rsidRPr="006C47E8" w:rsidRDefault="00D51FEE" w:rsidP="000313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Nocera Inferiore </w:t>
            </w:r>
            <w:r w:rsidR="00415487" w:rsidRPr="006C47E8">
              <w:rPr>
                <w:sz w:val="22"/>
                <w:szCs w:val="22"/>
              </w:rPr>
              <w:t>_____________________</w:t>
            </w:r>
          </w:p>
          <w:p w14:paraId="2F3B3556" w14:textId="77777777" w:rsidR="00415487" w:rsidRPr="006C47E8" w:rsidRDefault="00415487" w:rsidP="0003132E">
            <w:pPr>
              <w:rPr>
                <w:sz w:val="22"/>
                <w:szCs w:val="22"/>
              </w:rPr>
            </w:pPr>
          </w:p>
        </w:tc>
        <w:tc>
          <w:tcPr>
            <w:tcW w:w="5083" w:type="dxa"/>
          </w:tcPr>
          <w:p w14:paraId="0D79FB89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1BB381B3" w14:textId="77777777" w:rsidR="00415487" w:rsidRPr="006C47E8" w:rsidRDefault="006C47E8" w:rsidP="000313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415487" w:rsidRPr="006C47E8">
              <w:rPr>
                <w:sz w:val="22"/>
                <w:szCs w:val="22"/>
              </w:rPr>
              <w:t>l docente referente</w:t>
            </w:r>
          </w:p>
          <w:p w14:paraId="50837C14" w14:textId="77777777" w:rsidR="00415487" w:rsidRPr="006C47E8" w:rsidRDefault="00415487" w:rsidP="0003132E">
            <w:pPr>
              <w:pBdr>
                <w:bottom w:val="single" w:sz="12" w:space="1" w:color="auto"/>
              </w:pBdr>
              <w:jc w:val="center"/>
              <w:rPr>
                <w:sz w:val="22"/>
                <w:szCs w:val="22"/>
              </w:rPr>
            </w:pPr>
          </w:p>
          <w:p w14:paraId="5F3BF31D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19EA964D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5794B7A0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7F55630B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09C588BF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7A1BC2A7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16077483" w14:textId="77777777" w:rsidR="006C47E8" w:rsidRDefault="006C47E8" w:rsidP="0003132E">
            <w:pPr>
              <w:jc w:val="center"/>
              <w:rPr>
                <w:sz w:val="22"/>
                <w:szCs w:val="22"/>
              </w:rPr>
            </w:pPr>
          </w:p>
          <w:p w14:paraId="370D722C" w14:textId="77777777" w:rsidR="006C47E8" w:rsidRPr="006C47E8" w:rsidRDefault="006C47E8" w:rsidP="0003132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92B1A49" w14:textId="1B6CBCD7" w:rsidR="00415487" w:rsidRPr="00113C35" w:rsidRDefault="00D51FEE" w:rsidP="00415487">
      <w:pPr>
        <w:ind w:firstLine="708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0AAB7" wp14:editId="44EB8C28">
                <wp:simplePos x="0" y="0"/>
                <wp:positionH relativeFrom="column">
                  <wp:posOffset>-228600</wp:posOffset>
                </wp:positionH>
                <wp:positionV relativeFrom="paragraph">
                  <wp:posOffset>88265</wp:posOffset>
                </wp:positionV>
                <wp:extent cx="6629400" cy="0"/>
                <wp:effectExtent l="24765" t="21590" r="22860" b="26035"/>
                <wp:wrapNone/>
                <wp:docPr id="153336758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7013B" id="Line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6.95pt" to="7in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" strokeweight="3pt">
                <v:stroke linestyle="thinThin"/>
              </v:line>
            </w:pict>
          </mc:Fallback>
        </mc:AlternateConten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07"/>
        <w:gridCol w:w="5019"/>
      </w:tblGrid>
      <w:tr w:rsidR="00415487" w14:paraId="34E19CB2" w14:textId="77777777" w:rsidTr="0003132E">
        <w:tc>
          <w:tcPr>
            <w:tcW w:w="5083" w:type="dxa"/>
          </w:tcPr>
          <w:p w14:paraId="559C0E47" w14:textId="77777777" w:rsidR="00415487" w:rsidRDefault="00415487" w:rsidP="0003132E">
            <w:pPr>
              <w:jc w:val="right"/>
            </w:pPr>
            <w:r>
              <w:t>VISTO, si autorizza</w:t>
            </w:r>
            <w:r>
              <w:tab/>
            </w:r>
          </w:p>
        </w:tc>
        <w:tc>
          <w:tcPr>
            <w:tcW w:w="5083" w:type="dxa"/>
          </w:tcPr>
          <w:p w14:paraId="5EDC96A1" w14:textId="77777777" w:rsidR="00415487" w:rsidRDefault="006052D6" w:rsidP="006052D6">
            <w:pPr>
              <w:jc w:val="center"/>
            </w:pPr>
            <w:r>
              <w:t>IL DIRIGENTE SCOLASTICO</w:t>
            </w:r>
          </w:p>
          <w:p w14:paraId="4F8B7A5A" w14:textId="586C95C4" w:rsidR="006052D6" w:rsidRDefault="00D51FEE" w:rsidP="006052D6">
            <w:pPr>
              <w:jc w:val="center"/>
            </w:pPr>
            <w:r>
              <w:t xml:space="preserve">Anna Maria D’Angelo </w:t>
            </w:r>
          </w:p>
        </w:tc>
      </w:tr>
    </w:tbl>
    <w:p w14:paraId="4E4535E0" w14:textId="77777777" w:rsidR="009A1209" w:rsidRDefault="000B5F6C" w:rsidP="006E3518">
      <w:pPr>
        <w:ind w:firstLine="180"/>
        <w:jc w:val="center"/>
      </w:pPr>
      <w:r>
        <w:t xml:space="preserve">                                                                               </w:t>
      </w:r>
      <w:r w:rsidR="009437DA">
        <w:t xml:space="preserve">                    </w:t>
      </w:r>
      <w:r>
        <w:t xml:space="preserve">  </w:t>
      </w:r>
    </w:p>
    <w:sectPr w:rsidR="009A1209" w:rsidSect="005C4F52">
      <w:pgSz w:w="11906" w:h="16838"/>
      <w:pgMar w:top="899" w:right="746" w:bottom="719" w:left="1134" w:header="709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01716" w14:textId="77777777" w:rsidR="004218BC" w:rsidRDefault="004218BC">
      <w:r>
        <w:separator/>
      </w:r>
    </w:p>
  </w:endnote>
  <w:endnote w:type="continuationSeparator" w:id="0">
    <w:p w14:paraId="6A2C2B76" w14:textId="77777777" w:rsidR="004218BC" w:rsidRDefault="00421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3C0B2" w14:textId="77777777" w:rsidR="004218BC" w:rsidRDefault="004218BC">
      <w:r>
        <w:separator/>
      </w:r>
    </w:p>
  </w:footnote>
  <w:footnote w:type="continuationSeparator" w:id="0">
    <w:p w14:paraId="52505B76" w14:textId="77777777" w:rsidR="004218BC" w:rsidRDefault="00421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5730C8"/>
    <w:multiLevelType w:val="hybridMultilevel"/>
    <w:tmpl w:val="52F6F700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387144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C2"/>
    <w:rsid w:val="00022CB9"/>
    <w:rsid w:val="0003360F"/>
    <w:rsid w:val="0007665E"/>
    <w:rsid w:val="000B5F6C"/>
    <w:rsid w:val="000C3495"/>
    <w:rsid w:val="000F7BBB"/>
    <w:rsid w:val="00131ED2"/>
    <w:rsid w:val="00171F1F"/>
    <w:rsid w:val="00181410"/>
    <w:rsid w:val="00185B77"/>
    <w:rsid w:val="00191FCC"/>
    <w:rsid w:val="001A47F8"/>
    <w:rsid w:val="001A6E92"/>
    <w:rsid w:val="001C651F"/>
    <w:rsid w:val="001E3B0E"/>
    <w:rsid w:val="00211E94"/>
    <w:rsid w:val="00212861"/>
    <w:rsid w:val="002C14C0"/>
    <w:rsid w:val="002D3482"/>
    <w:rsid w:val="00306AA1"/>
    <w:rsid w:val="00327140"/>
    <w:rsid w:val="00332F4C"/>
    <w:rsid w:val="0035260B"/>
    <w:rsid w:val="0035405A"/>
    <w:rsid w:val="00363619"/>
    <w:rsid w:val="003A46CC"/>
    <w:rsid w:val="003D2CA8"/>
    <w:rsid w:val="00415487"/>
    <w:rsid w:val="004218BC"/>
    <w:rsid w:val="004337C0"/>
    <w:rsid w:val="0043423F"/>
    <w:rsid w:val="00442A03"/>
    <w:rsid w:val="00465C05"/>
    <w:rsid w:val="00492A4F"/>
    <w:rsid w:val="004B355A"/>
    <w:rsid w:val="004B6E2B"/>
    <w:rsid w:val="004F322D"/>
    <w:rsid w:val="00534A89"/>
    <w:rsid w:val="00545464"/>
    <w:rsid w:val="0056505E"/>
    <w:rsid w:val="0058555B"/>
    <w:rsid w:val="00587AA6"/>
    <w:rsid w:val="005C133B"/>
    <w:rsid w:val="005C4F52"/>
    <w:rsid w:val="006052D6"/>
    <w:rsid w:val="0067798F"/>
    <w:rsid w:val="006C47E8"/>
    <w:rsid w:val="006E3518"/>
    <w:rsid w:val="007123FE"/>
    <w:rsid w:val="00712DF2"/>
    <w:rsid w:val="007372A1"/>
    <w:rsid w:val="007B7B7B"/>
    <w:rsid w:val="007C51B1"/>
    <w:rsid w:val="007C5F63"/>
    <w:rsid w:val="007D5A32"/>
    <w:rsid w:val="007E2F18"/>
    <w:rsid w:val="00852247"/>
    <w:rsid w:val="00881CF2"/>
    <w:rsid w:val="008933B5"/>
    <w:rsid w:val="00901F0F"/>
    <w:rsid w:val="00935CA7"/>
    <w:rsid w:val="009437DA"/>
    <w:rsid w:val="00986227"/>
    <w:rsid w:val="009A1209"/>
    <w:rsid w:val="009C09FC"/>
    <w:rsid w:val="009D6B2B"/>
    <w:rsid w:val="009F43B8"/>
    <w:rsid w:val="00A73F09"/>
    <w:rsid w:val="00A949CC"/>
    <w:rsid w:val="00AA47DD"/>
    <w:rsid w:val="00AE0896"/>
    <w:rsid w:val="00B242FC"/>
    <w:rsid w:val="00B353ED"/>
    <w:rsid w:val="00B53E07"/>
    <w:rsid w:val="00B77952"/>
    <w:rsid w:val="00B80E62"/>
    <w:rsid w:val="00C3075C"/>
    <w:rsid w:val="00C319AA"/>
    <w:rsid w:val="00C3793B"/>
    <w:rsid w:val="00C57673"/>
    <w:rsid w:val="00C91C9A"/>
    <w:rsid w:val="00C9616C"/>
    <w:rsid w:val="00CA3D96"/>
    <w:rsid w:val="00CC24C2"/>
    <w:rsid w:val="00D51FEE"/>
    <w:rsid w:val="00D757FB"/>
    <w:rsid w:val="00E6162C"/>
    <w:rsid w:val="00E6198A"/>
    <w:rsid w:val="00EB221D"/>
    <w:rsid w:val="00ED4626"/>
    <w:rsid w:val="00ED5119"/>
    <w:rsid w:val="00EF4EF9"/>
    <w:rsid w:val="00EF5CA0"/>
    <w:rsid w:val="00F3558E"/>
    <w:rsid w:val="00F36CE4"/>
    <w:rsid w:val="00F505E5"/>
    <w:rsid w:val="00F6656D"/>
    <w:rsid w:val="00F75023"/>
    <w:rsid w:val="00FA118C"/>
    <w:rsid w:val="00FC04FD"/>
    <w:rsid w:val="00FC5AEE"/>
    <w:rsid w:val="00FD5EAD"/>
    <w:rsid w:val="00FE0074"/>
    <w:rsid w:val="00FE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361E7"/>
  <w15:docId w15:val="{11B1F2E3-E072-4D1D-8603-2CA4EE5B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Batang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2DF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F322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C51B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2D3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935CA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2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S07700L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___00\viaggi%20istruzione\modelli\21.%20MODELLO%20viaggio%20istru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21. MODELLO viaggio istruzione.dot</Template>
  <TotalTime>9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dei Licei “Galilei-Tiziano” di Belluno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dei Licei “Galilei-Tiziano” di Belluno</dc:title>
  <dc:creator>dirigente</dc:creator>
  <cp:lastModifiedBy>nicola panariello</cp:lastModifiedBy>
  <cp:revision>6</cp:revision>
  <cp:lastPrinted>2020-02-13T09:15:00Z</cp:lastPrinted>
  <dcterms:created xsi:type="dcterms:W3CDTF">2024-09-16T17:14:00Z</dcterms:created>
  <dcterms:modified xsi:type="dcterms:W3CDTF">2024-09-16T18:06:00Z</dcterms:modified>
</cp:coreProperties>
</file>