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5FC5F16" w14:textId="707CF881" w:rsidR="00D84FF7" w:rsidRPr="00D84FF7" w:rsidRDefault="00D84FF7" w:rsidP="00D84FF7">
      <w:pPr>
        <w:rPr>
          <w:sz w:val="22"/>
          <w:szCs w:val="22"/>
        </w:rPr>
      </w:pPr>
      <w:r w:rsidRPr="00D84FF7">
        <w:rPr>
          <w:sz w:val="22"/>
          <w:szCs w:val="22"/>
        </w:rPr>
        <w:t xml:space="preserve">                                                                   Al Dirigente </w:t>
      </w:r>
      <w:r w:rsidR="00605438" w:rsidRPr="00D84FF7">
        <w:rPr>
          <w:sz w:val="22"/>
          <w:szCs w:val="22"/>
        </w:rPr>
        <w:t>Scolastico dell’I.I.S.</w:t>
      </w:r>
      <w:r w:rsidRPr="00D84FF7">
        <w:rPr>
          <w:sz w:val="22"/>
          <w:szCs w:val="22"/>
        </w:rPr>
        <w:t xml:space="preserve"> Domenico Rea di Nocera Inferiore </w:t>
      </w:r>
    </w:p>
    <w:p w14:paraId="1AF33549" w14:textId="7887F9D4" w:rsidR="00FC04FD" w:rsidRPr="006F3124" w:rsidRDefault="006F3124" w:rsidP="006F3124">
      <w:pPr>
        <w:jc w:val="center"/>
        <w:rPr>
          <w:sz w:val="22"/>
          <w:szCs w:val="22"/>
        </w:rPr>
      </w:pPr>
      <w:r>
        <w:rPr>
          <w:sz w:val="22"/>
          <w:szCs w:val="22"/>
        </w:rPr>
        <w:t xml:space="preserve">                                                                           </w:t>
      </w:r>
    </w:p>
    <w:p w14:paraId="7F5004B0" w14:textId="77777777" w:rsidR="003A46CC" w:rsidRPr="007C5F63" w:rsidRDefault="003A46CC">
      <w:pPr>
        <w:rPr>
          <w:sz w:val="22"/>
          <w:szCs w:val="22"/>
        </w:rPr>
      </w:pPr>
    </w:p>
    <w:p w14:paraId="3BD0C59B" w14:textId="77777777" w:rsidR="003A46CC" w:rsidRPr="007C5F63" w:rsidRDefault="003A46CC">
      <w:pPr>
        <w:rPr>
          <w:sz w:val="22"/>
          <w:szCs w:val="22"/>
        </w:rPr>
      </w:pPr>
    </w:p>
    <w:p w14:paraId="533993EA" w14:textId="77777777" w:rsidR="003A46CC" w:rsidRDefault="003A46CC" w:rsidP="005C133B">
      <w:pPr>
        <w:spacing w:line="480" w:lineRule="auto"/>
        <w:rPr>
          <w:sz w:val="22"/>
          <w:szCs w:val="22"/>
        </w:rPr>
      </w:pPr>
      <w:r w:rsidRPr="007C5F63">
        <w:rPr>
          <w:sz w:val="22"/>
          <w:szCs w:val="22"/>
        </w:rPr>
        <w:t>OGGETTO</w:t>
      </w:r>
      <w:r w:rsidR="001A6E92" w:rsidRPr="007C5F63">
        <w:rPr>
          <w:sz w:val="22"/>
          <w:szCs w:val="22"/>
        </w:rPr>
        <w:t>:</w:t>
      </w:r>
      <w:r w:rsidRPr="007C5F63">
        <w:rPr>
          <w:sz w:val="22"/>
          <w:szCs w:val="22"/>
        </w:rPr>
        <w:t xml:space="preserve"> Richiesta </w:t>
      </w:r>
      <w:r w:rsidR="001A6E92" w:rsidRPr="007C5F63">
        <w:rPr>
          <w:sz w:val="22"/>
          <w:szCs w:val="22"/>
        </w:rPr>
        <w:t>viaggio d’istruzione</w:t>
      </w:r>
      <w:r w:rsidRPr="007C5F63">
        <w:rPr>
          <w:sz w:val="22"/>
          <w:szCs w:val="22"/>
        </w:rPr>
        <w:t>.</w:t>
      </w:r>
    </w:p>
    <w:p w14:paraId="3EBA7C90" w14:textId="37ABE48E" w:rsidR="000D3F15" w:rsidRPr="007C5F63" w:rsidRDefault="000D3F15" w:rsidP="005C133B">
      <w:pPr>
        <w:spacing w:line="480" w:lineRule="auto"/>
        <w:rPr>
          <w:b/>
          <w:sz w:val="22"/>
          <w:szCs w:val="22"/>
        </w:rPr>
      </w:pPr>
      <w:r w:rsidRPr="000D3F15">
        <w:rPr>
          <w:b/>
          <w:sz w:val="22"/>
          <w:szCs w:val="22"/>
        </w:rPr>
        <w:t xml:space="preserve">da inviare a </w:t>
      </w:r>
      <w:hyperlink r:id="rId7" w:history="1">
        <w:r w:rsidRPr="00467467">
          <w:rPr>
            <w:rStyle w:val="Collegamentoipertestuale"/>
            <w:b/>
            <w:sz w:val="22"/>
            <w:szCs w:val="22"/>
          </w:rPr>
          <w:t>SAIS07700L@istruzione.it</w:t>
        </w:r>
      </w:hyperlink>
      <w:r>
        <w:rPr>
          <w:b/>
          <w:sz w:val="22"/>
          <w:szCs w:val="22"/>
        </w:rPr>
        <w:t xml:space="preserve"> </w:t>
      </w:r>
    </w:p>
    <w:p w14:paraId="62EC5238" w14:textId="77777777" w:rsidR="003A46CC" w:rsidRPr="007C5F63" w:rsidRDefault="00492A4F" w:rsidP="005C133B">
      <w:pPr>
        <w:spacing w:line="480" w:lineRule="auto"/>
        <w:rPr>
          <w:sz w:val="22"/>
          <w:szCs w:val="22"/>
        </w:rPr>
      </w:pPr>
      <w:proofErr w:type="gramStart"/>
      <w:r w:rsidRPr="007C5F63">
        <w:rPr>
          <w:sz w:val="22"/>
          <w:szCs w:val="22"/>
        </w:rPr>
        <w:t>I</w:t>
      </w:r>
      <w:r w:rsidR="002D3482" w:rsidRPr="007C5F63">
        <w:rPr>
          <w:sz w:val="22"/>
          <w:szCs w:val="22"/>
        </w:rPr>
        <w:t xml:space="preserve">l </w:t>
      </w:r>
      <w:r w:rsidR="003A46CC" w:rsidRPr="007C5F63">
        <w:rPr>
          <w:sz w:val="22"/>
          <w:szCs w:val="22"/>
        </w:rPr>
        <w:t xml:space="preserve"> </w:t>
      </w:r>
      <w:r w:rsidR="002D3482" w:rsidRPr="007C5F63">
        <w:rPr>
          <w:sz w:val="22"/>
          <w:szCs w:val="22"/>
        </w:rPr>
        <w:t>docente</w:t>
      </w:r>
      <w:proofErr w:type="gramEnd"/>
      <w:r w:rsidR="002D3482" w:rsidRPr="007C5F63">
        <w:rPr>
          <w:sz w:val="22"/>
          <w:szCs w:val="22"/>
        </w:rPr>
        <w:t xml:space="preserve"> refe</w:t>
      </w:r>
      <w:r w:rsidR="00901F0F" w:rsidRPr="007C5F63">
        <w:rPr>
          <w:sz w:val="22"/>
          <w:szCs w:val="22"/>
        </w:rPr>
        <w:t>re</w:t>
      </w:r>
      <w:r w:rsidR="002D3482" w:rsidRPr="007C5F63">
        <w:rPr>
          <w:sz w:val="22"/>
          <w:szCs w:val="22"/>
        </w:rPr>
        <w:t xml:space="preserve">nte  prof.    </w:t>
      </w:r>
      <w:r w:rsidR="003A46CC" w:rsidRPr="007C5F63">
        <w:rPr>
          <w:sz w:val="22"/>
          <w:szCs w:val="22"/>
        </w:rPr>
        <w:t>_____________________________________________________</w:t>
      </w:r>
      <w:r w:rsidR="00C3075C" w:rsidRPr="007C5F63">
        <w:rPr>
          <w:sz w:val="22"/>
          <w:szCs w:val="22"/>
        </w:rPr>
        <w:t>______</w:t>
      </w:r>
      <w:r w:rsidR="003A46CC" w:rsidRPr="007C5F63">
        <w:rPr>
          <w:sz w:val="22"/>
          <w:szCs w:val="22"/>
        </w:rPr>
        <w:t>_</w:t>
      </w:r>
    </w:p>
    <w:p w14:paraId="1F1B22DC" w14:textId="77777777" w:rsidR="003A46CC" w:rsidRPr="007C5F63" w:rsidRDefault="00492A4F" w:rsidP="005C133B">
      <w:pPr>
        <w:spacing w:line="480" w:lineRule="auto"/>
        <w:jc w:val="center"/>
        <w:rPr>
          <w:sz w:val="22"/>
          <w:szCs w:val="22"/>
        </w:rPr>
      </w:pPr>
      <w:r w:rsidRPr="007C5F63">
        <w:rPr>
          <w:sz w:val="22"/>
          <w:szCs w:val="22"/>
        </w:rPr>
        <w:t>PROPON</w:t>
      </w:r>
      <w:r w:rsidR="002D3482" w:rsidRPr="007C5F63">
        <w:rPr>
          <w:sz w:val="22"/>
          <w:szCs w:val="22"/>
        </w:rPr>
        <w:t>E</w:t>
      </w:r>
    </w:p>
    <w:p w14:paraId="6F1516B4" w14:textId="77777777" w:rsidR="00492A4F" w:rsidRPr="007C5F63" w:rsidRDefault="00492A4F" w:rsidP="005C133B">
      <w:pPr>
        <w:spacing w:line="480" w:lineRule="auto"/>
        <w:rPr>
          <w:sz w:val="22"/>
          <w:szCs w:val="22"/>
        </w:rPr>
      </w:pPr>
      <w:r w:rsidRPr="007C5F63">
        <w:rPr>
          <w:sz w:val="22"/>
          <w:szCs w:val="22"/>
        </w:rPr>
        <w:t>che venga autorizzato</w:t>
      </w:r>
      <w:r w:rsidRPr="007C5F63">
        <w:rPr>
          <w:sz w:val="22"/>
          <w:szCs w:val="22"/>
          <w:lang w:eastAsia="ko-KR"/>
        </w:rPr>
        <w:t xml:space="preserve"> </w:t>
      </w:r>
      <w:r w:rsidRPr="007C5F63">
        <w:rPr>
          <w:sz w:val="22"/>
          <w:szCs w:val="22"/>
        </w:rPr>
        <w:t>il via</w:t>
      </w:r>
      <w:r w:rsidR="00B53E07" w:rsidRPr="007C5F63">
        <w:rPr>
          <w:sz w:val="22"/>
          <w:szCs w:val="22"/>
        </w:rPr>
        <w:t xml:space="preserve">ggio d’istruzione </w:t>
      </w:r>
      <w:r w:rsidR="007D5A32" w:rsidRPr="007C5F63">
        <w:rPr>
          <w:sz w:val="22"/>
          <w:szCs w:val="22"/>
        </w:rPr>
        <w:t xml:space="preserve">con </w:t>
      </w:r>
      <w:proofErr w:type="gramStart"/>
      <w:r w:rsidRPr="007C5F63">
        <w:rPr>
          <w:sz w:val="22"/>
          <w:szCs w:val="22"/>
        </w:rPr>
        <w:t>meta</w:t>
      </w:r>
      <w:r w:rsidR="00C3793B" w:rsidRPr="007C5F63">
        <w:rPr>
          <w:sz w:val="22"/>
          <w:szCs w:val="22"/>
        </w:rPr>
        <w:t xml:space="preserve">  </w:t>
      </w:r>
      <w:r w:rsidR="00F6656D" w:rsidRPr="007C5F63">
        <w:rPr>
          <w:sz w:val="22"/>
          <w:szCs w:val="22"/>
        </w:rPr>
        <w:t>a</w:t>
      </w:r>
      <w:proofErr w:type="gramEnd"/>
      <w:r w:rsidRPr="007C5F63">
        <w:rPr>
          <w:sz w:val="22"/>
          <w:szCs w:val="22"/>
        </w:rPr>
        <w:t>________________</w:t>
      </w:r>
      <w:r w:rsidR="009A1209" w:rsidRPr="007C5F63">
        <w:rPr>
          <w:sz w:val="22"/>
          <w:szCs w:val="22"/>
        </w:rPr>
        <w:t>__________________</w:t>
      </w:r>
      <w:r w:rsidR="00C3075C" w:rsidRPr="007C5F63">
        <w:rPr>
          <w:sz w:val="22"/>
          <w:szCs w:val="22"/>
        </w:rPr>
        <w:t>___</w:t>
      </w:r>
    </w:p>
    <w:p w14:paraId="1714EDDB" w14:textId="77777777" w:rsidR="005C133B" w:rsidRPr="007C5F63" w:rsidRDefault="005C133B" w:rsidP="005C133B">
      <w:pPr>
        <w:spacing w:line="480" w:lineRule="auto"/>
        <w:rPr>
          <w:sz w:val="22"/>
          <w:szCs w:val="22"/>
        </w:rPr>
      </w:pPr>
      <w:r w:rsidRPr="007C5F63">
        <w:rPr>
          <w:sz w:val="22"/>
          <w:szCs w:val="22"/>
        </w:rPr>
        <w:t xml:space="preserve">dal ______________ </w:t>
      </w:r>
      <w:r w:rsidRPr="007C5F63">
        <w:rPr>
          <w:sz w:val="22"/>
          <w:szCs w:val="22"/>
        </w:rPr>
        <w:tab/>
      </w:r>
      <w:r w:rsidRPr="007C5F63">
        <w:rPr>
          <w:sz w:val="22"/>
          <w:szCs w:val="22"/>
        </w:rPr>
        <w:tab/>
        <w:t xml:space="preserve"> al _____________</w:t>
      </w:r>
    </w:p>
    <w:p w14:paraId="18F5A4C8" w14:textId="7BBFC091" w:rsidR="00492A4F" w:rsidRPr="007C5F63" w:rsidRDefault="00492A4F" w:rsidP="005C133B">
      <w:pPr>
        <w:spacing w:line="480" w:lineRule="auto"/>
        <w:rPr>
          <w:sz w:val="22"/>
          <w:szCs w:val="22"/>
        </w:rPr>
      </w:pPr>
      <w:r w:rsidRPr="007C5F63">
        <w:rPr>
          <w:sz w:val="22"/>
          <w:szCs w:val="22"/>
        </w:rPr>
        <w:t>per le classi</w:t>
      </w:r>
      <w:r w:rsidRPr="007C5F63">
        <w:rPr>
          <w:sz w:val="22"/>
          <w:szCs w:val="22"/>
        </w:rPr>
        <w:tab/>
        <w:t>classe 1</w:t>
      </w:r>
      <w:r w:rsidRPr="007C5F63">
        <w:rPr>
          <w:sz w:val="22"/>
          <w:szCs w:val="22"/>
        </w:rPr>
        <w:tab/>
        <w:t xml:space="preserve"> __________</w:t>
      </w:r>
      <w:r w:rsidRPr="007C5F63">
        <w:rPr>
          <w:sz w:val="22"/>
          <w:szCs w:val="22"/>
        </w:rPr>
        <w:tab/>
        <w:t>al</w:t>
      </w:r>
      <w:r w:rsidR="00C3075C" w:rsidRPr="007C5F63">
        <w:rPr>
          <w:sz w:val="22"/>
          <w:szCs w:val="22"/>
        </w:rPr>
        <w:t>l</w:t>
      </w:r>
      <w:r w:rsidRPr="007C5F63">
        <w:rPr>
          <w:sz w:val="22"/>
          <w:szCs w:val="22"/>
        </w:rPr>
        <w:t>i</w:t>
      </w:r>
      <w:r w:rsidR="00C3075C" w:rsidRPr="007C5F63">
        <w:rPr>
          <w:sz w:val="22"/>
          <w:szCs w:val="22"/>
        </w:rPr>
        <w:t>evi</w:t>
      </w:r>
      <w:r w:rsidRPr="007C5F63">
        <w:rPr>
          <w:sz w:val="22"/>
          <w:szCs w:val="22"/>
        </w:rPr>
        <w:t xml:space="preserve"> partecipanti </w:t>
      </w:r>
      <w:r w:rsidR="00C3075C" w:rsidRPr="007C5F63">
        <w:rPr>
          <w:sz w:val="22"/>
          <w:szCs w:val="22"/>
        </w:rPr>
        <w:t xml:space="preserve">n. </w:t>
      </w:r>
      <w:r w:rsidRPr="007C5F63">
        <w:rPr>
          <w:sz w:val="22"/>
          <w:szCs w:val="22"/>
        </w:rPr>
        <w:t>_____</w:t>
      </w:r>
      <w:r w:rsidR="00605438">
        <w:rPr>
          <w:sz w:val="22"/>
          <w:szCs w:val="22"/>
        </w:rPr>
        <w:t xml:space="preserve">    </w:t>
      </w:r>
      <w:bookmarkStart w:id="0" w:name="_Hlk177409710"/>
      <w:r w:rsidR="00605438">
        <w:rPr>
          <w:sz w:val="22"/>
          <w:szCs w:val="22"/>
        </w:rPr>
        <w:t xml:space="preserve">allievi partecipanti </w:t>
      </w:r>
      <w:proofErr w:type="gramStart"/>
      <w:r w:rsidR="00605438">
        <w:rPr>
          <w:sz w:val="22"/>
          <w:szCs w:val="22"/>
        </w:rPr>
        <w:t>DVA  n.</w:t>
      </w:r>
      <w:proofErr w:type="gramEnd"/>
      <w:r w:rsidR="00605438">
        <w:rPr>
          <w:sz w:val="22"/>
          <w:szCs w:val="22"/>
        </w:rPr>
        <w:t>_____</w:t>
      </w:r>
      <w:bookmarkEnd w:id="0"/>
    </w:p>
    <w:p w14:paraId="22BF454E" w14:textId="2536F9F0" w:rsidR="00492A4F" w:rsidRPr="007C5F63" w:rsidRDefault="00492A4F" w:rsidP="005C133B">
      <w:pPr>
        <w:spacing w:line="480" w:lineRule="auto"/>
        <w:ind w:left="708" w:firstLine="708"/>
        <w:rPr>
          <w:sz w:val="22"/>
          <w:szCs w:val="22"/>
        </w:rPr>
      </w:pPr>
      <w:r w:rsidRPr="007C5F63">
        <w:rPr>
          <w:sz w:val="22"/>
          <w:szCs w:val="22"/>
        </w:rPr>
        <w:t>classe</w:t>
      </w:r>
      <w:r w:rsidR="007D5A32" w:rsidRPr="007C5F63">
        <w:rPr>
          <w:sz w:val="22"/>
          <w:szCs w:val="22"/>
        </w:rPr>
        <w:t xml:space="preserve"> 2</w:t>
      </w:r>
      <w:r w:rsidRPr="007C5F63">
        <w:rPr>
          <w:sz w:val="22"/>
          <w:szCs w:val="22"/>
        </w:rPr>
        <w:tab/>
        <w:t xml:space="preserve"> __________ </w:t>
      </w:r>
      <w:r w:rsidRPr="007C5F63">
        <w:rPr>
          <w:sz w:val="22"/>
          <w:szCs w:val="22"/>
        </w:rPr>
        <w:tab/>
      </w:r>
      <w:r w:rsidR="00C3075C" w:rsidRPr="007C5F63">
        <w:rPr>
          <w:sz w:val="22"/>
          <w:szCs w:val="22"/>
        </w:rPr>
        <w:t xml:space="preserve">allievi </w:t>
      </w:r>
      <w:r w:rsidRPr="007C5F63">
        <w:rPr>
          <w:sz w:val="22"/>
          <w:szCs w:val="22"/>
        </w:rPr>
        <w:t xml:space="preserve">partecipanti </w:t>
      </w:r>
      <w:r w:rsidR="00C3075C" w:rsidRPr="007C5F63">
        <w:rPr>
          <w:sz w:val="22"/>
          <w:szCs w:val="22"/>
        </w:rPr>
        <w:t xml:space="preserve">n. </w:t>
      </w:r>
      <w:r w:rsidRPr="007C5F63">
        <w:rPr>
          <w:sz w:val="22"/>
          <w:szCs w:val="22"/>
        </w:rPr>
        <w:t>_____</w:t>
      </w:r>
      <w:r w:rsidR="00605438">
        <w:rPr>
          <w:sz w:val="22"/>
          <w:szCs w:val="22"/>
        </w:rPr>
        <w:t xml:space="preserve">    </w:t>
      </w:r>
      <w:r w:rsidR="00605438" w:rsidRPr="00605438">
        <w:rPr>
          <w:sz w:val="22"/>
          <w:szCs w:val="22"/>
        </w:rPr>
        <w:t xml:space="preserve">allievi partecipanti </w:t>
      </w:r>
      <w:proofErr w:type="gramStart"/>
      <w:r w:rsidR="00605438" w:rsidRPr="00605438">
        <w:rPr>
          <w:sz w:val="22"/>
          <w:szCs w:val="22"/>
        </w:rPr>
        <w:t>DVA  n.</w:t>
      </w:r>
      <w:proofErr w:type="gramEnd"/>
      <w:r w:rsidR="00605438" w:rsidRPr="00605438">
        <w:rPr>
          <w:sz w:val="22"/>
          <w:szCs w:val="22"/>
        </w:rPr>
        <w:t>_____</w:t>
      </w:r>
    </w:p>
    <w:p w14:paraId="1ED2811A" w14:textId="7A7B8535" w:rsidR="00C3793B" w:rsidRPr="007C5F63" w:rsidRDefault="00C3793B" w:rsidP="005C133B">
      <w:pPr>
        <w:spacing w:line="480" w:lineRule="auto"/>
        <w:ind w:left="708" w:firstLine="708"/>
        <w:rPr>
          <w:sz w:val="22"/>
          <w:szCs w:val="22"/>
        </w:rPr>
      </w:pPr>
      <w:r w:rsidRPr="007C5F63">
        <w:rPr>
          <w:sz w:val="22"/>
          <w:szCs w:val="22"/>
        </w:rPr>
        <w:t>classe 3</w:t>
      </w:r>
      <w:r w:rsidRPr="007C5F63">
        <w:rPr>
          <w:sz w:val="22"/>
          <w:szCs w:val="22"/>
        </w:rPr>
        <w:tab/>
        <w:t xml:space="preserve"> __________ </w:t>
      </w:r>
      <w:r w:rsidRPr="007C5F63">
        <w:rPr>
          <w:sz w:val="22"/>
          <w:szCs w:val="22"/>
        </w:rPr>
        <w:tab/>
      </w:r>
      <w:r w:rsidR="00C3075C" w:rsidRPr="007C5F63">
        <w:rPr>
          <w:sz w:val="22"/>
          <w:szCs w:val="22"/>
        </w:rPr>
        <w:t xml:space="preserve">allievi </w:t>
      </w:r>
      <w:r w:rsidRPr="007C5F63">
        <w:rPr>
          <w:sz w:val="22"/>
          <w:szCs w:val="22"/>
        </w:rPr>
        <w:t>partecipanti</w:t>
      </w:r>
      <w:r w:rsidR="00C3075C" w:rsidRPr="007C5F63">
        <w:rPr>
          <w:sz w:val="22"/>
          <w:szCs w:val="22"/>
        </w:rPr>
        <w:t xml:space="preserve"> n.</w:t>
      </w:r>
      <w:r w:rsidRPr="007C5F63">
        <w:rPr>
          <w:sz w:val="22"/>
          <w:szCs w:val="22"/>
        </w:rPr>
        <w:t xml:space="preserve"> _____</w:t>
      </w:r>
      <w:r w:rsidR="00605438">
        <w:rPr>
          <w:sz w:val="22"/>
          <w:szCs w:val="22"/>
        </w:rPr>
        <w:t xml:space="preserve">   </w:t>
      </w:r>
      <w:r w:rsidR="00605438" w:rsidRPr="00605438">
        <w:rPr>
          <w:sz w:val="22"/>
          <w:szCs w:val="22"/>
        </w:rPr>
        <w:t xml:space="preserve">allievi partecipanti </w:t>
      </w:r>
      <w:proofErr w:type="gramStart"/>
      <w:r w:rsidR="00605438" w:rsidRPr="00605438">
        <w:rPr>
          <w:sz w:val="22"/>
          <w:szCs w:val="22"/>
        </w:rPr>
        <w:t>DVA  n.</w:t>
      </w:r>
      <w:proofErr w:type="gramEnd"/>
      <w:r w:rsidR="00605438" w:rsidRPr="00605438">
        <w:rPr>
          <w:sz w:val="22"/>
          <w:szCs w:val="22"/>
        </w:rPr>
        <w:t>_____</w:t>
      </w:r>
    </w:p>
    <w:p w14:paraId="0CAF8C07" w14:textId="28725717" w:rsidR="00FC04FD" w:rsidRPr="007C5F63" w:rsidRDefault="00FC04FD" w:rsidP="00FC04FD">
      <w:pPr>
        <w:spacing w:line="480" w:lineRule="auto"/>
        <w:ind w:left="708" w:firstLine="708"/>
        <w:rPr>
          <w:sz w:val="22"/>
          <w:szCs w:val="22"/>
        </w:rPr>
      </w:pPr>
      <w:r w:rsidRPr="007C5F63">
        <w:rPr>
          <w:sz w:val="22"/>
          <w:szCs w:val="22"/>
        </w:rPr>
        <w:t>classe 4</w:t>
      </w:r>
      <w:r w:rsidRPr="007C5F63">
        <w:rPr>
          <w:sz w:val="22"/>
          <w:szCs w:val="22"/>
        </w:rPr>
        <w:tab/>
        <w:t xml:space="preserve"> __________ </w:t>
      </w:r>
      <w:r w:rsidRPr="007C5F63">
        <w:rPr>
          <w:sz w:val="22"/>
          <w:szCs w:val="22"/>
        </w:rPr>
        <w:tab/>
        <w:t>allievi partecipanti n. _____</w:t>
      </w:r>
      <w:r w:rsidR="00605438">
        <w:rPr>
          <w:sz w:val="22"/>
          <w:szCs w:val="22"/>
        </w:rPr>
        <w:t xml:space="preserve">   </w:t>
      </w:r>
      <w:r w:rsidR="00605438" w:rsidRPr="00605438">
        <w:rPr>
          <w:sz w:val="22"/>
          <w:szCs w:val="22"/>
        </w:rPr>
        <w:t xml:space="preserve">allievi partecipanti </w:t>
      </w:r>
      <w:proofErr w:type="gramStart"/>
      <w:r w:rsidR="00605438" w:rsidRPr="00605438">
        <w:rPr>
          <w:sz w:val="22"/>
          <w:szCs w:val="22"/>
        </w:rPr>
        <w:t>DVA  n.</w:t>
      </w:r>
      <w:proofErr w:type="gramEnd"/>
      <w:r w:rsidR="00605438" w:rsidRPr="00605438">
        <w:rPr>
          <w:sz w:val="22"/>
          <w:szCs w:val="22"/>
        </w:rPr>
        <w:t>_____</w:t>
      </w:r>
    </w:p>
    <w:p w14:paraId="459BAA41" w14:textId="77777777" w:rsidR="00534A89" w:rsidRPr="007C5F63" w:rsidRDefault="00534A89" w:rsidP="005C133B">
      <w:pPr>
        <w:spacing w:line="480" w:lineRule="auto"/>
        <w:rPr>
          <w:sz w:val="22"/>
          <w:szCs w:val="22"/>
        </w:rPr>
      </w:pPr>
    </w:p>
    <w:p w14:paraId="7FDF64EA" w14:textId="77777777" w:rsidR="00534A89" w:rsidRPr="007C5F63" w:rsidRDefault="00534A89" w:rsidP="005C133B">
      <w:pPr>
        <w:spacing w:line="480" w:lineRule="auto"/>
        <w:rPr>
          <w:b/>
          <w:sz w:val="22"/>
          <w:szCs w:val="22"/>
        </w:rPr>
      </w:pPr>
      <w:r w:rsidRPr="007C5F63">
        <w:rPr>
          <w:b/>
          <w:sz w:val="22"/>
          <w:szCs w:val="22"/>
        </w:rPr>
        <w:t xml:space="preserve">Si assicura che al momento nelle date previste </w:t>
      </w:r>
      <w:r w:rsidRPr="007C5F63">
        <w:rPr>
          <w:b/>
          <w:sz w:val="22"/>
          <w:szCs w:val="22"/>
          <w:u w:val="single"/>
        </w:rPr>
        <w:t>non sono programmate</w:t>
      </w:r>
      <w:r w:rsidRPr="007C5F63">
        <w:rPr>
          <w:b/>
          <w:sz w:val="22"/>
          <w:szCs w:val="22"/>
        </w:rPr>
        <w:t xml:space="preserve"> riunioni in Istituto.</w:t>
      </w:r>
    </w:p>
    <w:p w14:paraId="382F5507" w14:textId="77777777" w:rsidR="003A46CC" w:rsidRPr="007C5F63" w:rsidRDefault="009A1209" w:rsidP="005C133B">
      <w:pPr>
        <w:spacing w:line="480" w:lineRule="auto"/>
        <w:rPr>
          <w:sz w:val="22"/>
          <w:szCs w:val="22"/>
        </w:rPr>
      </w:pPr>
      <w:r w:rsidRPr="007C5F63">
        <w:rPr>
          <w:sz w:val="22"/>
          <w:szCs w:val="22"/>
        </w:rPr>
        <w:t xml:space="preserve">FINALITÀ </w:t>
      </w:r>
      <w:r w:rsidR="003A46CC" w:rsidRPr="007C5F63">
        <w:rPr>
          <w:sz w:val="22"/>
          <w:szCs w:val="22"/>
        </w:rPr>
        <w:t>del</w:t>
      </w:r>
      <w:r w:rsidRPr="007C5F63">
        <w:rPr>
          <w:sz w:val="22"/>
          <w:szCs w:val="22"/>
        </w:rPr>
        <w:t>l’attività</w:t>
      </w:r>
    </w:p>
    <w:p w14:paraId="0ADDB64D" w14:textId="77777777" w:rsidR="009A1209" w:rsidRPr="007C5F63" w:rsidRDefault="009A1209" w:rsidP="005C133B">
      <w:pPr>
        <w:spacing w:line="480" w:lineRule="auto"/>
        <w:rPr>
          <w:sz w:val="22"/>
          <w:szCs w:val="22"/>
        </w:rPr>
      </w:pPr>
      <w:r w:rsidRPr="007C5F63">
        <w:rPr>
          <w:sz w:val="22"/>
          <w:szCs w:val="22"/>
        </w:rPr>
        <w:t>___________________________________________________________________________________</w:t>
      </w:r>
    </w:p>
    <w:p w14:paraId="76A769C2" w14:textId="77777777" w:rsidR="009A1209" w:rsidRPr="007C5F63" w:rsidRDefault="009A1209" w:rsidP="005C133B">
      <w:pPr>
        <w:spacing w:line="480" w:lineRule="auto"/>
        <w:rPr>
          <w:sz w:val="22"/>
          <w:szCs w:val="22"/>
        </w:rPr>
      </w:pPr>
      <w:r w:rsidRPr="007C5F63">
        <w:rPr>
          <w:sz w:val="22"/>
          <w:szCs w:val="22"/>
        </w:rPr>
        <w:t>___________________________________________________________________________________</w:t>
      </w:r>
    </w:p>
    <w:p w14:paraId="0F9123C0" w14:textId="77777777" w:rsidR="005C133B" w:rsidRPr="007C5F63" w:rsidRDefault="005C133B" w:rsidP="005C133B">
      <w:pPr>
        <w:spacing w:line="480" w:lineRule="auto"/>
        <w:rPr>
          <w:sz w:val="22"/>
          <w:szCs w:val="22"/>
        </w:rPr>
      </w:pPr>
      <w:r w:rsidRPr="007C5F63">
        <w:rPr>
          <w:sz w:val="22"/>
          <w:szCs w:val="22"/>
        </w:rPr>
        <w:t>___________________________________________________________________________________</w:t>
      </w:r>
    </w:p>
    <w:p w14:paraId="4E15425C" w14:textId="77777777" w:rsidR="00492A4F" w:rsidRPr="007C5F63" w:rsidRDefault="00492A4F" w:rsidP="005C133B">
      <w:pPr>
        <w:spacing w:line="480" w:lineRule="auto"/>
        <w:rPr>
          <w:sz w:val="22"/>
          <w:szCs w:val="22"/>
        </w:rPr>
      </w:pPr>
      <w:r w:rsidRPr="007C5F63">
        <w:rPr>
          <w:sz w:val="22"/>
          <w:szCs w:val="22"/>
        </w:rPr>
        <w:t>PROGRAMMA di massima</w:t>
      </w:r>
    </w:p>
    <w:p w14:paraId="209F9373" w14:textId="77777777" w:rsidR="00B53E07" w:rsidRPr="007C5F63" w:rsidRDefault="00B53E07" w:rsidP="005C133B">
      <w:pPr>
        <w:spacing w:line="480" w:lineRule="auto"/>
        <w:rPr>
          <w:sz w:val="22"/>
          <w:szCs w:val="22"/>
        </w:rPr>
      </w:pPr>
      <w:r w:rsidRPr="007C5F63">
        <w:rPr>
          <w:sz w:val="22"/>
          <w:szCs w:val="22"/>
        </w:rPr>
        <w:t>__________________________________________________________________________________</w:t>
      </w:r>
    </w:p>
    <w:p w14:paraId="24E855F5" w14:textId="77777777" w:rsidR="00B53E07" w:rsidRPr="007C5F63" w:rsidRDefault="00B53E07" w:rsidP="005C133B">
      <w:pPr>
        <w:spacing w:line="480" w:lineRule="auto"/>
        <w:rPr>
          <w:sz w:val="22"/>
          <w:szCs w:val="22"/>
        </w:rPr>
      </w:pPr>
      <w:r w:rsidRPr="007C5F63">
        <w:rPr>
          <w:sz w:val="22"/>
          <w:szCs w:val="22"/>
        </w:rPr>
        <w:t>___________________________________________________________________________________</w:t>
      </w:r>
    </w:p>
    <w:p w14:paraId="00364DCF" w14:textId="77777777" w:rsidR="009A1209" w:rsidRPr="007C5F63" w:rsidRDefault="009A1209" w:rsidP="005C133B">
      <w:pPr>
        <w:spacing w:line="480" w:lineRule="auto"/>
        <w:rPr>
          <w:sz w:val="22"/>
          <w:szCs w:val="22"/>
        </w:rPr>
      </w:pPr>
      <w:r w:rsidRPr="007C5F63">
        <w:rPr>
          <w:sz w:val="22"/>
          <w:szCs w:val="22"/>
        </w:rPr>
        <w:t>___________________________________________________________________________________</w:t>
      </w:r>
    </w:p>
    <w:p w14:paraId="3E539B59" w14:textId="77777777" w:rsidR="009A1209" w:rsidRPr="007C5F63" w:rsidRDefault="009A1209" w:rsidP="005C133B">
      <w:pPr>
        <w:spacing w:line="480" w:lineRule="auto"/>
        <w:rPr>
          <w:sz w:val="22"/>
          <w:szCs w:val="22"/>
        </w:rPr>
      </w:pPr>
      <w:r w:rsidRPr="007C5F63">
        <w:rPr>
          <w:sz w:val="22"/>
          <w:szCs w:val="22"/>
        </w:rPr>
        <w:t>___________________________________________________________________________________</w:t>
      </w:r>
    </w:p>
    <w:p w14:paraId="287B7210" w14:textId="77777777" w:rsidR="009A1209" w:rsidRPr="007C5F63" w:rsidRDefault="009A1209" w:rsidP="005C133B">
      <w:pPr>
        <w:spacing w:line="480" w:lineRule="auto"/>
        <w:rPr>
          <w:sz w:val="22"/>
          <w:szCs w:val="22"/>
        </w:rPr>
      </w:pPr>
      <w:r w:rsidRPr="007C5F63">
        <w:rPr>
          <w:sz w:val="22"/>
          <w:szCs w:val="22"/>
        </w:rPr>
        <w:t>___________________________________________________________________________________</w:t>
      </w:r>
    </w:p>
    <w:p w14:paraId="22D391AD" w14:textId="77777777" w:rsidR="005C133B" w:rsidRPr="007C5F63" w:rsidRDefault="005C133B" w:rsidP="00FC04FD">
      <w:pPr>
        <w:spacing w:line="480" w:lineRule="auto"/>
        <w:rPr>
          <w:sz w:val="22"/>
          <w:szCs w:val="22"/>
        </w:rPr>
      </w:pPr>
      <w:r w:rsidRPr="007C5F63">
        <w:rPr>
          <w:sz w:val="22"/>
          <w:szCs w:val="22"/>
        </w:rPr>
        <w:t>___________________________________________________________________________________</w:t>
      </w:r>
    </w:p>
    <w:p w14:paraId="298866BA" w14:textId="77777777" w:rsidR="00FC04FD" w:rsidRPr="007C5F63" w:rsidRDefault="00FC04FD" w:rsidP="00FC04FD">
      <w:pPr>
        <w:spacing w:line="480" w:lineRule="auto"/>
        <w:rPr>
          <w:sz w:val="22"/>
          <w:szCs w:val="22"/>
        </w:rPr>
      </w:pPr>
      <w:r w:rsidRPr="007C5F63">
        <w:rPr>
          <w:sz w:val="22"/>
          <w:szCs w:val="22"/>
        </w:rPr>
        <w:t>___________________________________________________________________________________</w:t>
      </w:r>
    </w:p>
    <w:p w14:paraId="70D9AEFB" w14:textId="77777777" w:rsidR="005C4F52" w:rsidRPr="007C5F63" w:rsidRDefault="005C4F52" w:rsidP="005C133B">
      <w:pPr>
        <w:spacing w:line="360" w:lineRule="auto"/>
        <w:jc w:val="both"/>
        <w:rPr>
          <w:sz w:val="22"/>
          <w:szCs w:val="22"/>
        </w:rPr>
      </w:pPr>
    </w:p>
    <w:p w14:paraId="6A1AC2F9" w14:textId="77777777" w:rsidR="005C4F52" w:rsidRPr="007C5F63" w:rsidRDefault="005C133B" w:rsidP="007372A1">
      <w:pPr>
        <w:spacing w:line="360" w:lineRule="auto"/>
        <w:jc w:val="both"/>
        <w:rPr>
          <w:sz w:val="22"/>
          <w:szCs w:val="22"/>
        </w:rPr>
      </w:pPr>
      <w:r w:rsidRPr="007C5F63">
        <w:rPr>
          <w:sz w:val="22"/>
          <w:szCs w:val="22"/>
        </w:rPr>
        <w:t>Importo approssimato pro capite (ottenuto anche in modo informale),</w:t>
      </w:r>
      <w:r w:rsidR="00F6656D" w:rsidRPr="007C5F63">
        <w:rPr>
          <w:sz w:val="22"/>
          <w:szCs w:val="22"/>
        </w:rPr>
        <w:t xml:space="preserve"> e non vincolante</w:t>
      </w:r>
      <w:r w:rsidR="00191FCC" w:rsidRPr="007C5F63">
        <w:rPr>
          <w:sz w:val="22"/>
          <w:szCs w:val="22"/>
        </w:rPr>
        <w:t>,</w:t>
      </w:r>
      <w:r w:rsidR="00F6656D" w:rsidRPr="007C5F63">
        <w:rPr>
          <w:sz w:val="22"/>
          <w:szCs w:val="22"/>
        </w:rPr>
        <w:t xml:space="preserve"> per l’istituto</w:t>
      </w:r>
      <w:r w:rsidRPr="007C5F63">
        <w:rPr>
          <w:sz w:val="22"/>
          <w:szCs w:val="22"/>
        </w:rPr>
        <w:t xml:space="preserve"> per poter procedere all’indagine di gradimento economico dell’iniziativa presso i genitori degli allievi</w:t>
      </w:r>
      <w:r w:rsidR="00AD27E8">
        <w:rPr>
          <w:sz w:val="22"/>
          <w:szCs w:val="22"/>
        </w:rPr>
        <w:t>: €__________________</w:t>
      </w:r>
    </w:p>
    <w:p w14:paraId="1FB6CAF6" w14:textId="77777777" w:rsidR="000901DD" w:rsidRDefault="000901DD" w:rsidP="005C133B">
      <w:pPr>
        <w:spacing w:line="360" w:lineRule="auto"/>
        <w:rPr>
          <w:sz w:val="22"/>
          <w:szCs w:val="22"/>
        </w:rPr>
      </w:pPr>
    </w:p>
    <w:p w14:paraId="4295068D" w14:textId="77777777" w:rsidR="00AD27E8" w:rsidRDefault="00AD27E8" w:rsidP="005C133B">
      <w:pPr>
        <w:spacing w:line="360" w:lineRule="auto"/>
        <w:rPr>
          <w:sz w:val="22"/>
          <w:szCs w:val="22"/>
        </w:rPr>
      </w:pPr>
    </w:p>
    <w:p w14:paraId="6A291820" w14:textId="77777777" w:rsidR="000901DD" w:rsidRDefault="000901DD" w:rsidP="005C133B">
      <w:pPr>
        <w:spacing w:line="360" w:lineRule="auto"/>
        <w:rPr>
          <w:sz w:val="22"/>
          <w:szCs w:val="22"/>
        </w:rPr>
      </w:pPr>
    </w:p>
    <w:p w14:paraId="458F79B6" w14:textId="77777777" w:rsidR="00492A4F" w:rsidRPr="007C5F63" w:rsidRDefault="00492A4F" w:rsidP="005C133B">
      <w:pPr>
        <w:spacing w:line="360" w:lineRule="auto"/>
        <w:rPr>
          <w:sz w:val="22"/>
          <w:szCs w:val="22"/>
        </w:rPr>
      </w:pPr>
      <w:r w:rsidRPr="007C5F63">
        <w:rPr>
          <w:sz w:val="22"/>
          <w:szCs w:val="22"/>
        </w:rPr>
        <w:t>DOCENTI ACCOMPAGNATORI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015"/>
        <w:gridCol w:w="5001"/>
      </w:tblGrid>
      <w:tr w:rsidR="002D3482" w:rsidRPr="007C5F63" w14:paraId="2B76235E" w14:textId="77777777" w:rsidTr="00212861">
        <w:tc>
          <w:tcPr>
            <w:tcW w:w="5083" w:type="dxa"/>
          </w:tcPr>
          <w:p w14:paraId="2C3D1F26" w14:textId="77777777" w:rsidR="002D3482" w:rsidRPr="007C5F63" w:rsidRDefault="002D3482" w:rsidP="00492A4F">
            <w:pPr>
              <w:rPr>
                <w:sz w:val="22"/>
                <w:szCs w:val="22"/>
              </w:rPr>
            </w:pPr>
            <w:r w:rsidRPr="007C5F63">
              <w:rPr>
                <w:sz w:val="22"/>
                <w:szCs w:val="22"/>
              </w:rPr>
              <w:t>NOMINATIVO</w:t>
            </w:r>
          </w:p>
        </w:tc>
        <w:tc>
          <w:tcPr>
            <w:tcW w:w="5083" w:type="dxa"/>
          </w:tcPr>
          <w:p w14:paraId="3FE0BB16" w14:textId="77777777" w:rsidR="002D3482" w:rsidRPr="007C5F63" w:rsidRDefault="002D3482" w:rsidP="00492A4F">
            <w:pPr>
              <w:rPr>
                <w:sz w:val="22"/>
                <w:szCs w:val="22"/>
              </w:rPr>
            </w:pPr>
            <w:r w:rsidRPr="007C5F63">
              <w:rPr>
                <w:sz w:val="22"/>
                <w:szCs w:val="22"/>
              </w:rPr>
              <w:t>FIRMA</w:t>
            </w:r>
          </w:p>
        </w:tc>
      </w:tr>
      <w:tr w:rsidR="002D3482" w:rsidRPr="007C5F63" w14:paraId="1725D32D" w14:textId="77777777" w:rsidTr="00212861">
        <w:trPr>
          <w:trHeight w:val="388"/>
        </w:trPr>
        <w:tc>
          <w:tcPr>
            <w:tcW w:w="5083" w:type="dxa"/>
            <w:vAlign w:val="center"/>
          </w:tcPr>
          <w:p w14:paraId="6E37A7F6" w14:textId="77777777" w:rsidR="002D3482" w:rsidRPr="007C5F63" w:rsidRDefault="002D3482" w:rsidP="00B53E07">
            <w:pPr>
              <w:rPr>
                <w:sz w:val="22"/>
                <w:szCs w:val="22"/>
              </w:rPr>
            </w:pPr>
          </w:p>
        </w:tc>
        <w:tc>
          <w:tcPr>
            <w:tcW w:w="5083" w:type="dxa"/>
            <w:vAlign w:val="center"/>
          </w:tcPr>
          <w:p w14:paraId="683367E6" w14:textId="77777777" w:rsidR="002D3482" w:rsidRPr="007C5F63" w:rsidRDefault="002D3482" w:rsidP="00B53E07">
            <w:pPr>
              <w:rPr>
                <w:sz w:val="22"/>
                <w:szCs w:val="22"/>
              </w:rPr>
            </w:pPr>
          </w:p>
        </w:tc>
      </w:tr>
      <w:tr w:rsidR="002D3482" w:rsidRPr="007C5F63" w14:paraId="32F70F37" w14:textId="77777777" w:rsidTr="00212861">
        <w:trPr>
          <w:trHeight w:val="388"/>
        </w:trPr>
        <w:tc>
          <w:tcPr>
            <w:tcW w:w="5083" w:type="dxa"/>
            <w:vAlign w:val="center"/>
          </w:tcPr>
          <w:p w14:paraId="2123190D" w14:textId="77777777" w:rsidR="002D3482" w:rsidRPr="007C5F63" w:rsidRDefault="002D3482" w:rsidP="00B53E07">
            <w:pPr>
              <w:rPr>
                <w:sz w:val="22"/>
                <w:szCs w:val="22"/>
              </w:rPr>
            </w:pPr>
          </w:p>
        </w:tc>
        <w:tc>
          <w:tcPr>
            <w:tcW w:w="5083" w:type="dxa"/>
            <w:vAlign w:val="center"/>
          </w:tcPr>
          <w:p w14:paraId="5A84C7EF" w14:textId="77777777" w:rsidR="002D3482" w:rsidRPr="007C5F63" w:rsidRDefault="002D3482" w:rsidP="00B53E07">
            <w:pPr>
              <w:rPr>
                <w:sz w:val="22"/>
                <w:szCs w:val="22"/>
              </w:rPr>
            </w:pPr>
          </w:p>
        </w:tc>
      </w:tr>
      <w:tr w:rsidR="002D3482" w:rsidRPr="007C5F63" w14:paraId="1CB1AD11" w14:textId="77777777" w:rsidTr="00212861">
        <w:trPr>
          <w:trHeight w:val="388"/>
        </w:trPr>
        <w:tc>
          <w:tcPr>
            <w:tcW w:w="5083" w:type="dxa"/>
            <w:vAlign w:val="center"/>
          </w:tcPr>
          <w:p w14:paraId="4B0F8054" w14:textId="77777777" w:rsidR="002D3482" w:rsidRPr="007C5F63" w:rsidRDefault="002D3482" w:rsidP="00B53E07">
            <w:pPr>
              <w:rPr>
                <w:sz w:val="22"/>
                <w:szCs w:val="22"/>
              </w:rPr>
            </w:pPr>
          </w:p>
        </w:tc>
        <w:tc>
          <w:tcPr>
            <w:tcW w:w="5083" w:type="dxa"/>
            <w:vAlign w:val="center"/>
          </w:tcPr>
          <w:p w14:paraId="2CBAFE11" w14:textId="77777777" w:rsidR="002D3482" w:rsidRPr="007C5F63" w:rsidRDefault="002D3482" w:rsidP="00B53E07">
            <w:pPr>
              <w:rPr>
                <w:sz w:val="22"/>
                <w:szCs w:val="22"/>
              </w:rPr>
            </w:pPr>
          </w:p>
        </w:tc>
      </w:tr>
      <w:tr w:rsidR="002D3482" w:rsidRPr="007C5F63" w14:paraId="59811A84" w14:textId="77777777" w:rsidTr="00212861">
        <w:trPr>
          <w:trHeight w:val="388"/>
        </w:trPr>
        <w:tc>
          <w:tcPr>
            <w:tcW w:w="5083" w:type="dxa"/>
            <w:vAlign w:val="center"/>
          </w:tcPr>
          <w:p w14:paraId="67492550" w14:textId="77777777" w:rsidR="002D3482" w:rsidRPr="007C5F63" w:rsidRDefault="002D3482" w:rsidP="00B53E07">
            <w:pPr>
              <w:rPr>
                <w:sz w:val="22"/>
                <w:szCs w:val="22"/>
              </w:rPr>
            </w:pPr>
          </w:p>
        </w:tc>
        <w:tc>
          <w:tcPr>
            <w:tcW w:w="5083" w:type="dxa"/>
            <w:vAlign w:val="center"/>
          </w:tcPr>
          <w:p w14:paraId="7C295A7B" w14:textId="77777777" w:rsidR="002D3482" w:rsidRPr="007C5F63" w:rsidRDefault="002D3482" w:rsidP="00B53E07">
            <w:pPr>
              <w:rPr>
                <w:sz w:val="22"/>
                <w:szCs w:val="22"/>
              </w:rPr>
            </w:pPr>
          </w:p>
        </w:tc>
      </w:tr>
      <w:tr w:rsidR="002D3482" w:rsidRPr="007C5F63" w14:paraId="7AB36A94" w14:textId="77777777" w:rsidTr="00212861">
        <w:trPr>
          <w:trHeight w:val="388"/>
        </w:trPr>
        <w:tc>
          <w:tcPr>
            <w:tcW w:w="5083" w:type="dxa"/>
            <w:vAlign w:val="center"/>
          </w:tcPr>
          <w:p w14:paraId="48E32147" w14:textId="77777777" w:rsidR="002D3482" w:rsidRPr="007C5F63" w:rsidRDefault="002D3482" w:rsidP="00B53E07">
            <w:pPr>
              <w:rPr>
                <w:sz w:val="22"/>
                <w:szCs w:val="22"/>
              </w:rPr>
            </w:pPr>
          </w:p>
        </w:tc>
        <w:tc>
          <w:tcPr>
            <w:tcW w:w="5083" w:type="dxa"/>
            <w:vAlign w:val="center"/>
          </w:tcPr>
          <w:p w14:paraId="4C808D24" w14:textId="77777777" w:rsidR="002D3482" w:rsidRPr="007C5F63" w:rsidRDefault="002D3482" w:rsidP="00B53E07">
            <w:pPr>
              <w:rPr>
                <w:sz w:val="22"/>
                <w:szCs w:val="22"/>
              </w:rPr>
            </w:pPr>
          </w:p>
        </w:tc>
      </w:tr>
      <w:tr w:rsidR="002D3482" w:rsidRPr="007C5F63" w14:paraId="00FF671A" w14:textId="77777777" w:rsidTr="00212861">
        <w:trPr>
          <w:trHeight w:val="389"/>
        </w:trPr>
        <w:tc>
          <w:tcPr>
            <w:tcW w:w="5083" w:type="dxa"/>
            <w:vAlign w:val="center"/>
          </w:tcPr>
          <w:p w14:paraId="500C9B10" w14:textId="77777777" w:rsidR="002D3482" w:rsidRPr="007C5F63" w:rsidRDefault="002D3482" w:rsidP="00B53E07">
            <w:pPr>
              <w:rPr>
                <w:sz w:val="22"/>
                <w:szCs w:val="22"/>
              </w:rPr>
            </w:pPr>
          </w:p>
        </w:tc>
        <w:tc>
          <w:tcPr>
            <w:tcW w:w="5083" w:type="dxa"/>
            <w:vAlign w:val="center"/>
          </w:tcPr>
          <w:p w14:paraId="0EA592DA" w14:textId="77777777" w:rsidR="002D3482" w:rsidRPr="007C5F63" w:rsidRDefault="002D3482" w:rsidP="00B53E07">
            <w:pPr>
              <w:rPr>
                <w:sz w:val="22"/>
                <w:szCs w:val="22"/>
              </w:rPr>
            </w:pPr>
          </w:p>
        </w:tc>
      </w:tr>
    </w:tbl>
    <w:p w14:paraId="612302DF" w14:textId="77777777" w:rsidR="00492A4F" w:rsidRPr="007C5F63" w:rsidRDefault="00492A4F" w:rsidP="00492A4F">
      <w:pPr>
        <w:rPr>
          <w:sz w:val="22"/>
          <w:szCs w:val="22"/>
        </w:rPr>
      </w:pPr>
    </w:p>
    <w:p w14:paraId="17320839" w14:textId="77777777" w:rsidR="00492A4F" w:rsidRPr="007C5F63" w:rsidRDefault="00492A4F" w:rsidP="00492A4F">
      <w:pPr>
        <w:rPr>
          <w:sz w:val="22"/>
          <w:szCs w:val="22"/>
        </w:rPr>
      </w:pPr>
      <w:r w:rsidRPr="007C5F63">
        <w:rPr>
          <w:sz w:val="22"/>
          <w:szCs w:val="22"/>
        </w:rPr>
        <w:t>Mezzo di trasporto</w:t>
      </w:r>
      <w:r w:rsidR="00FC04FD" w:rsidRPr="007C5F63">
        <w:rPr>
          <w:sz w:val="22"/>
          <w:szCs w:val="22"/>
        </w:rPr>
        <w:t xml:space="preserve"> (autobus, treno, aereo)</w:t>
      </w:r>
      <w:r w:rsidRPr="007C5F63">
        <w:rPr>
          <w:sz w:val="22"/>
          <w:szCs w:val="22"/>
        </w:rPr>
        <w:t xml:space="preserve"> ________________________________</w:t>
      </w:r>
    </w:p>
    <w:p w14:paraId="75721E2A" w14:textId="77777777" w:rsidR="00492A4F" w:rsidRPr="007C5F63" w:rsidRDefault="00492A4F" w:rsidP="00492A4F">
      <w:pPr>
        <w:rPr>
          <w:sz w:val="22"/>
          <w:szCs w:val="22"/>
        </w:rPr>
      </w:pPr>
    </w:p>
    <w:p w14:paraId="35FC1896" w14:textId="77777777" w:rsidR="009A1209" w:rsidRPr="007C5F63" w:rsidRDefault="00492A4F" w:rsidP="005C133B">
      <w:pPr>
        <w:ind w:left="540" w:hanging="540"/>
        <w:rPr>
          <w:sz w:val="22"/>
          <w:szCs w:val="22"/>
        </w:rPr>
      </w:pPr>
      <w:r w:rsidRPr="007C5F63">
        <w:rPr>
          <w:sz w:val="22"/>
          <w:szCs w:val="22"/>
        </w:rPr>
        <w:t>Note</w:t>
      </w:r>
      <w:r w:rsidR="005C133B" w:rsidRPr="007C5F63">
        <w:rPr>
          <w:sz w:val="22"/>
          <w:szCs w:val="22"/>
        </w:rPr>
        <w:t xml:space="preserve"> (per servizi particolari da richiedere alle agenzie di viaggio: </w:t>
      </w:r>
      <w:r w:rsidR="00465C05" w:rsidRPr="007C5F63">
        <w:rPr>
          <w:sz w:val="22"/>
          <w:szCs w:val="22"/>
        </w:rPr>
        <w:t>trattame</w:t>
      </w:r>
      <w:r w:rsidR="00D757FB" w:rsidRPr="007C5F63">
        <w:rPr>
          <w:sz w:val="22"/>
          <w:szCs w:val="22"/>
        </w:rPr>
        <w:t xml:space="preserve">nto B </w:t>
      </w:r>
      <w:r w:rsidR="00185B77" w:rsidRPr="007C5F63">
        <w:rPr>
          <w:sz w:val="22"/>
          <w:szCs w:val="22"/>
        </w:rPr>
        <w:t>&amp;</w:t>
      </w:r>
      <w:r w:rsidR="00D757FB" w:rsidRPr="007C5F63">
        <w:rPr>
          <w:sz w:val="22"/>
          <w:szCs w:val="22"/>
        </w:rPr>
        <w:t xml:space="preserve"> B oppure </w:t>
      </w:r>
      <w:r w:rsidR="00FD5EAD" w:rsidRPr="007C5F63">
        <w:rPr>
          <w:sz w:val="22"/>
          <w:szCs w:val="22"/>
        </w:rPr>
        <w:t>m</w:t>
      </w:r>
      <w:r w:rsidR="00D757FB" w:rsidRPr="007C5F63">
        <w:rPr>
          <w:sz w:val="22"/>
          <w:szCs w:val="22"/>
        </w:rPr>
        <w:t xml:space="preserve">ezza pensione, </w:t>
      </w:r>
      <w:r w:rsidR="005C133B" w:rsidRPr="007C5F63">
        <w:rPr>
          <w:sz w:val="22"/>
          <w:szCs w:val="22"/>
        </w:rPr>
        <w:t>prenotazioni musei o mostre, sistemazioni alberghier</w:t>
      </w:r>
      <w:r w:rsidR="00465C05" w:rsidRPr="007C5F63">
        <w:rPr>
          <w:sz w:val="22"/>
          <w:szCs w:val="22"/>
        </w:rPr>
        <w:t>e es: zona centrale</w:t>
      </w:r>
      <w:r w:rsidR="005C133B" w:rsidRPr="007C5F63">
        <w:rPr>
          <w:sz w:val="22"/>
          <w:szCs w:val="22"/>
        </w:rPr>
        <w:t>)</w:t>
      </w:r>
      <w:r w:rsidRPr="007C5F63">
        <w:rPr>
          <w:sz w:val="22"/>
          <w:szCs w:val="22"/>
        </w:rPr>
        <w:t xml:space="preserve"> </w:t>
      </w:r>
    </w:p>
    <w:p w14:paraId="2347F88D" w14:textId="77777777" w:rsidR="009A1209" w:rsidRPr="007C5F63" w:rsidRDefault="009A1209" w:rsidP="005C133B">
      <w:pPr>
        <w:spacing w:line="480" w:lineRule="auto"/>
        <w:rPr>
          <w:sz w:val="22"/>
          <w:szCs w:val="22"/>
        </w:rPr>
      </w:pPr>
      <w:r w:rsidRPr="007C5F63">
        <w:rPr>
          <w:sz w:val="22"/>
          <w:szCs w:val="22"/>
        </w:rPr>
        <w:t>___________________________________________________________________________________</w:t>
      </w:r>
    </w:p>
    <w:p w14:paraId="1B170CB2" w14:textId="77777777" w:rsidR="009A1209" w:rsidRPr="007C5F63" w:rsidRDefault="009A1209" w:rsidP="005C133B">
      <w:pPr>
        <w:spacing w:line="480" w:lineRule="auto"/>
        <w:rPr>
          <w:sz w:val="22"/>
          <w:szCs w:val="22"/>
        </w:rPr>
      </w:pPr>
      <w:r w:rsidRPr="007C5F63">
        <w:rPr>
          <w:sz w:val="22"/>
          <w:szCs w:val="22"/>
        </w:rPr>
        <w:t>___________________________________________________________________________________</w:t>
      </w:r>
    </w:p>
    <w:p w14:paraId="5E4EC97A" w14:textId="77777777" w:rsidR="009A1209" w:rsidRPr="007C5F63" w:rsidRDefault="009A1209" w:rsidP="005C133B">
      <w:pPr>
        <w:spacing w:line="480" w:lineRule="auto"/>
        <w:rPr>
          <w:sz w:val="22"/>
          <w:szCs w:val="22"/>
        </w:rPr>
      </w:pPr>
      <w:r w:rsidRPr="007C5F63">
        <w:rPr>
          <w:sz w:val="22"/>
          <w:szCs w:val="22"/>
        </w:rPr>
        <w:t>___________________________________________________________________________________</w:t>
      </w:r>
    </w:p>
    <w:p w14:paraId="0F942BBC" w14:textId="77777777" w:rsidR="005C4F52" w:rsidRPr="007C5F63" w:rsidRDefault="005C4F52" w:rsidP="005C4F52">
      <w:pPr>
        <w:spacing w:line="360" w:lineRule="auto"/>
        <w:rPr>
          <w:sz w:val="22"/>
          <w:szCs w:val="22"/>
        </w:rPr>
      </w:pPr>
    </w:p>
    <w:p w14:paraId="425E79AD" w14:textId="77777777" w:rsidR="00F505E5" w:rsidRPr="007C5F63" w:rsidRDefault="007C51B1" w:rsidP="005C133B">
      <w:pPr>
        <w:spacing w:line="480" w:lineRule="auto"/>
        <w:rPr>
          <w:sz w:val="22"/>
          <w:szCs w:val="22"/>
        </w:rPr>
      </w:pPr>
      <w:r w:rsidRPr="007C5F63">
        <w:rPr>
          <w:sz w:val="22"/>
          <w:szCs w:val="22"/>
        </w:rPr>
        <w:t>classe 1</w:t>
      </w:r>
      <w:r w:rsidR="00F505E5" w:rsidRPr="007C5F63">
        <w:rPr>
          <w:sz w:val="22"/>
          <w:szCs w:val="22"/>
        </w:rPr>
        <w:t xml:space="preserve"> ______________</w:t>
      </w:r>
      <w:r w:rsidRPr="007C5F63">
        <w:rPr>
          <w:sz w:val="22"/>
          <w:szCs w:val="22"/>
        </w:rPr>
        <w:t xml:space="preserve"> </w:t>
      </w:r>
      <w:r w:rsidRPr="007C5F63">
        <w:rPr>
          <w:sz w:val="22"/>
          <w:szCs w:val="22"/>
        </w:rPr>
        <w:tab/>
        <w:t xml:space="preserve">data approvazione attività da parte del </w:t>
      </w:r>
      <w:proofErr w:type="spellStart"/>
      <w:r w:rsidRPr="007C5F63">
        <w:rPr>
          <w:sz w:val="22"/>
          <w:szCs w:val="22"/>
        </w:rPr>
        <w:t>CdC</w:t>
      </w:r>
      <w:proofErr w:type="spellEnd"/>
      <w:r w:rsidRPr="007C5F63">
        <w:rPr>
          <w:sz w:val="22"/>
          <w:szCs w:val="22"/>
        </w:rPr>
        <w:t xml:space="preserve"> ________________________</w:t>
      </w:r>
    </w:p>
    <w:p w14:paraId="3D6ECC65" w14:textId="77777777" w:rsidR="007C51B1" w:rsidRPr="007C5F63" w:rsidRDefault="007C51B1" w:rsidP="005C133B">
      <w:pPr>
        <w:spacing w:line="480" w:lineRule="auto"/>
        <w:rPr>
          <w:sz w:val="22"/>
          <w:szCs w:val="22"/>
        </w:rPr>
      </w:pPr>
      <w:r w:rsidRPr="007C5F63">
        <w:rPr>
          <w:sz w:val="22"/>
          <w:szCs w:val="22"/>
        </w:rPr>
        <w:t xml:space="preserve">classe 2 ______________ </w:t>
      </w:r>
      <w:r w:rsidRPr="007C5F63">
        <w:rPr>
          <w:sz w:val="22"/>
          <w:szCs w:val="22"/>
        </w:rPr>
        <w:tab/>
        <w:t xml:space="preserve">data approvazione attività da parte del </w:t>
      </w:r>
      <w:proofErr w:type="spellStart"/>
      <w:r w:rsidRPr="007C5F63">
        <w:rPr>
          <w:sz w:val="22"/>
          <w:szCs w:val="22"/>
        </w:rPr>
        <w:t>CdC</w:t>
      </w:r>
      <w:proofErr w:type="spellEnd"/>
      <w:r w:rsidRPr="007C5F63">
        <w:rPr>
          <w:sz w:val="22"/>
          <w:szCs w:val="22"/>
        </w:rPr>
        <w:t xml:space="preserve"> ________________________</w:t>
      </w:r>
    </w:p>
    <w:p w14:paraId="5EA423C5" w14:textId="77777777" w:rsidR="00C319AA" w:rsidRPr="007C5F63" w:rsidRDefault="00C319AA" w:rsidP="005C133B">
      <w:pPr>
        <w:spacing w:line="480" w:lineRule="auto"/>
        <w:rPr>
          <w:sz w:val="22"/>
          <w:szCs w:val="22"/>
        </w:rPr>
      </w:pPr>
      <w:r w:rsidRPr="007C5F63">
        <w:rPr>
          <w:sz w:val="22"/>
          <w:szCs w:val="22"/>
        </w:rPr>
        <w:t xml:space="preserve">classe 3 ______________ </w:t>
      </w:r>
      <w:r w:rsidRPr="007C5F63">
        <w:rPr>
          <w:sz w:val="22"/>
          <w:szCs w:val="22"/>
        </w:rPr>
        <w:tab/>
        <w:t xml:space="preserve">data approvazione attività da parte del </w:t>
      </w:r>
      <w:proofErr w:type="spellStart"/>
      <w:r w:rsidRPr="007C5F63">
        <w:rPr>
          <w:sz w:val="22"/>
          <w:szCs w:val="22"/>
        </w:rPr>
        <w:t>CdC</w:t>
      </w:r>
      <w:proofErr w:type="spellEnd"/>
      <w:r w:rsidRPr="007C5F63">
        <w:rPr>
          <w:sz w:val="22"/>
          <w:szCs w:val="22"/>
        </w:rPr>
        <w:t xml:space="preserve"> ________________________</w:t>
      </w:r>
    </w:p>
    <w:p w14:paraId="59FD17AE" w14:textId="77777777" w:rsidR="00FC04FD" w:rsidRPr="007C5F63" w:rsidRDefault="00FC04FD" w:rsidP="00FC04FD">
      <w:pPr>
        <w:spacing w:line="480" w:lineRule="auto"/>
        <w:rPr>
          <w:sz w:val="22"/>
          <w:szCs w:val="22"/>
        </w:rPr>
      </w:pPr>
      <w:r w:rsidRPr="007C5F63">
        <w:rPr>
          <w:sz w:val="22"/>
          <w:szCs w:val="22"/>
        </w:rPr>
        <w:t xml:space="preserve">classe 4 ______________ </w:t>
      </w:r>
      <w:r w:rsidRPr="007C5F63">
        <w:rPr>
          <w:sz w:val="22"/>
          <w:szCs w:val="22"/>
        </w:rPr>
        <w:tab/>
        <w:t xml:space="preserve">data approvazione attività da parte del </w:t>
      </w:r>
      <w:proofErr w:type="spellStart"/>
      <w:r w:rsidRPr="007C5F63">
        <w:rPr>
          <w:sz w:val="22"/>
          <w:szCs w:val="22"/>
        </w:rPr>
        <w:t>CdC</w:t>
      </w:r>
      <w:proofErr w:type="spellEnd"/>
      <w:r w:rsidRPr="007C5F63">
        <w:rPr>
          <w:sz w:val="22"/>
          <w:szCs w:val="22"/>
        </w:rPr>
        <w:t xml:space="preserve"> ________________________</w:t>
      </w:r>
    </w:p>
    <w:p w14:paraId="5D824341" w14:textId="77777777" w:rsidR="005C4F52" w:rsidRDefault="007C5F63" w:rsidP="007C5F63">
      <w:pPr>
        <w:tabs>
          <w:tab w:val="left" w:pos="1870"/>
        </w:tabs>
        <w:spacing w:line="360" w:lineRule="auto"/>
        <w:ind w:firstLine="708"/>
        <w:jc w:val="both"/>
      </w:pPr>
      <w:r w:rsidRPr="007C5F63">
        <w:rPr>
          <w:sz w:val="22"/>
          <w:szCs w:val="22"/>
        </w:rPr>
        <w:tab/>
      </w:r>
    </w:p>
    <w:p w14:paraId="695AF4AB" w14:textId="77777777" w:rsidR="00B53E07" w:rsidRDefault="007D5A32" w:rsidP="009A1209">
      <w:pPr>
        <w:spacing w:line="360" w:lineRule="auto"/>
        <w:ind w:firstLine="708"/>
        <w:jc w:val="both"/>
      </w:pPr>
      <w:r>
        <w:t>I</w:t>
      </w:r>
      <w:r w:rsidR="002D3482">
        <w:t xml:space="preserve">l docente referente </w:t>
      </w:r>
      <w:r w:rsidR="001A6E92">
        <w:t xml:space="preserve">si impegna a </w:t>
      </w:r>
    </w:p>
    <w:p w14:paraId="61693F14" w14:textId="77777777" w:rsidR="00306AA1" w:rsidRDefault="00306AA1" w:rsidP="00306AA1">
      <w:pPr>
        <w:numPr>
          <w:ilvl w:val="0"/>
          <w:numId w:val="1"/>
        </w:numPr>
        <w:spacing w:line="360" w:lineRule="auto"/>
        <w:jc w:val="both"/>
      </w:pPr>
      <w:r>
        <w:t>dopo l’approvazione del collegio dei docenti stilare il programma definitivo</w:t>
      </w:r>
      <w:r w:rsidR="00AE0896">
        <w:t xml:space="preserve"> (necessario per </w:t>
      </w:r>
      <w:r>
        <w:t>effettu</w:t>
      </w:r>
      <w:r w:rsidR="00AE0896">
        <w:t>are</w:t>
      </w:r>
      <w:r>
        <w:t xml:space="preserve"> la gara d’appalto presso le agenzie di viaggio</w:t>
      </w:r>
      <w:r w:rsidR="00AE0896">
        <w:t>)</w:t>
      </w:r>
      <w:r>
        <w:t>;</w:t>
      </w:r>
    </w:p>
    <w:p w14:paraId="1DA5BEE1" w14:textId="77777777" w:rsidR="0058555B" w:rsidRDefault="00C3075C" w:rsidP="007C5F63">
      <w:pPr>
        <w:numPr>
          <w:ilvl w:val="0"/>
          <w:numId w:val="1"/>
        </w:numPr>
        <w:spacing w:line="360" w:lineRule="auto"/>
        <w:jc w:val="both"/>
      </w:pPr>
      <w:r>
        <w:t>a</w:t>
      </w:r>
      <w:r w:rsidR="00306AA1" w:rsidRPr="0035405A">
        <w:t>ccertar</w:t>
      </w:r>
      <w:r w:rsidR="00306AA1">
        <w:t>si,</w:t>
      </w:r>
      <w:r w:rsidR="00306AA1" w:rsidRPr="0035405A">
        <w:t xml:space="preserve"> </w:t>
      </w:r>
      <w:r w:rsidR="00306AA1">
        <w:t>che i partecipanti abbiano regolarmente consegnato il consenso firmato dell’esercente la patria potestà</w:t>
      </w:r>
      <w:r w:rsidR="0058555B">
        <w:t>,</w:t>
      </w:r>
      <w:r w:rsidR="00306AA1">
        <w:t xml:space="preserve"> </w:t>
      </w:r>
      <w:r w:rsidR="0058555B">
        <w:t xml:space="preserve">gli eventuali necessari permessi per l’espatrio di allievi extracomunitari, </w:t>
      </w:r>
      <w:r w:rsidR="00306AA1" w:rsidRPr="0035405A">
        <w:t>l’avvenuto versamento dell’acconto</w:t>
      </w:r>
      <w:r w:rsidR="0058555B">
        <w:t xml:space="preserve"> e </w:t>
      </w:r>
      <w:r w:rsidR="0058555B" w:rsidRPr="0035405A">
        <w:t>del saldo finale</w:t>
      </w:r>
      <w:r w:rsidR="0058555B">
        <w:t xml:space="preserve"> </w:t>
      </w:r>
      <w:r>
        <w:t xml:space="preserve">del gruppo </w:t>
      </w:r>
      <w:r w:rsidR="00306AA1">
        <w:t>secondo le modalità che saranno indi</w:t>
      </w:r>
      <w:r w:rsidR="0058555B">
        <w:t>cate dall’ufficio di segreteria.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4978"/>
        <w:gridCol w:w="5048"/>
      </w:tblGrid>
      <w:tr w:rsidR="005C133B" w14:paraId="2A9995BD" w14:textId="77777777" w:rsidTr="00212861">
        <w:trPr>
          <w:trHeight w:val="938"/>
        </w:trPr>
        <w:tc>
          <w:tcPr>
            <w:tcW w:w="5083" w:type="dxa"/>
            <w:vAlign w:val="bottom"/>
          </w:tcPr>
          <w:p w14:paraId="7A9884B1" w14:textId="77777777" w:rsidR="005C133B" w:rsidRDefault="005C133B" w:rsidP="005C4F52"/>
          <w:p w14:paraId="48277B07" w14:textId="77777777" w:rsidR="005C4F52" w:rsidRDefault="005C4F52" w:rsidP="005C4F52"/>
          <w:p w14:paraId="2DA797C8" w14:textId="6C362A26" w:rsidR="005C133B" w:rsidRDefault="00D84FF7" w:rsidP="005C4F52">
            <w:r>
              <w:t xml:space="preserve">Nocera </w:t>
            </w:r>
            <w:proofErr w:type="gramStart"/>
            <w:r>
              <w:t xml:space="preserve">Inferiore </w:t>
            </w:r>
            <w:r w:rsidR="005C133B">
              <w:t xml:space="preserve"> _</w:t>
            </w:r>
            <w:proofErr w:type="gramEnd"/>
            <w:r w:rsidR="005C133B">
              <w:t>________</w:t>
            </w:r>
          </w:p>
          <w:p w14:paraId="11769E23" w14:textId="77777777" w:rsidR="005C133B" w:rsidRDefault="005C133B" w:rsidP="005C4F52"/>
        </w:tc>
        <w:tc>
          <w:tcPr>
            <w:tcW w:w="5083" w:type="dxa"/>
          </w:tcPr>
          <w:p w14:paraId="0E9D6D53" w14:textId="77777777" w:rsidR="005C133B" w:rsidRDefault="00272DF4" w:rsidP="00212861">
            <w:pPr>
              <w:jc w:val="center"/>
            </w:pPr>
            <w:r>
              <w:t>I</w:t>
            </w:r>
            <w:r w:rsidR="005C133B">
              <w:t>l</w:t>
            </w:r>
            <w:r w:rsidR="005C133B" w:rsidRPr="000C3495">
              <w:t xml:space="preserve"> docent</w:t>
            </w:r>
            <w:r w:rsidR="005C133B">
              <w:t>e referente</w:t>
            </w:r>
          </w:p>
          <w:p w14:paraId="4877BD01" w14:textId="77777777" w:rsidR="005C4F52" w:rsidRDefault="005C4F52" w:rsidP="00212861">
            <w:pPr>
              <w:jc w:val="center"/>
            </w:pPr>
          </w:p>
          <w:p w14:paraId="349A9D84" w14:textId="77777777" w:rsidR="005C133B" w:rsidRDefault="005C4F52" w:rsidP="00212861">
            <w:pPr>
              <w:jc w:val="center"/>
            </w:pPr>
            <w:r>
              <w:t>_____________</w:t>
            </w:r>
            <w:r w:rsidR="005C133B">
              <w:t>_________________</w:t>
            </w:r>
          </w:p>
        </w:tc>
      </w:tr>
    </w:tbl>
    <w:p w14:paraId="611243C2" w14:textId="77777777" w:rsidR="0058555B" w:rsidRDefault="0058555B" w:rsidP="001A6E92">
      <w:pPr>
        <w:jc w:val="both"/>
      </w:pPr>
    </w:p>
    <w:p w14:paraId="14BE49FD" w14:textId="650F9726" w:rsidR="001A6E92" w:rsidRDefault="00054715" w:rsidP="001A6E92">
      <w:pPr>
        <w:jc w:val="both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488B05AA" wp14:editId="40D9228F">
                <wp:simplePos x="0" y="0"/>
                <wp:positionH relativeFrom="column">
                  <wp:posOffset>-228600</wp:posOffset>
                </wp:positionH>
                <wp:positionV relativeFrom="paragraph">
                  <wp:posOffset>98425</wp:posOffset>
                </wp:positionV>
                <wp:extent cx="6629400" cy="0"/>
                <wp:effectExtent l="24765" t="27305" r="22860" b="20320"/>
                <wp:wrapNone/>
                <wp:docPr id="1421219596" name="Lin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38100" cmpd="dbl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ED929C4" id="Line 4" o:spid="_x0000_s1026" style="position:absolute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18pt,7.75pt" to="7in,7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" strokeweight="3pt">
                <v:stroke linestyle="thinThin"/>
              </v:line>
            </w:pict>
          </mc:Fallback>
        </mc:AlternateContent>
      </w:r>
    </w:p>
    <w:p w14:paraId="63292096" w14:textId="77777777" w:rsidR="0058555B" w:rsidRDefault="0058555B" w:rsidP="005C4F52">
      <w:pPr>
        <w:ind w:firstLine="180"/>
        <w:jc w:val="right"/>
      </w:pPr>
    </w:p>
    <w:p w14:paraId="3BD404BE" w14:textId="77777777" w:rsidR="000B5F6C" w:rsidRDefault="000B5F6C" w:rsidP="000B5F6C">
      <w:pPr>
        <w:ind w:firstLine="180"/>
        <w:jc w:val="center"/>
      </w:pPr>
      <w:r>
        <w:t xml:space="preserve">                                                                                     </w:t>
      </w:r>
      <w:r w:rsidR="00022CB9">
        <w:t xml:space="preserve">             </w:t>
      </w:r>
      <w:r>
        <w:t xml:space="preserve"> VISTO, si autorizza</w:t>
      </w:r>
    </w:p>
    <w:p w14:paraId="4FC6B63A" w14:textId="77777777" w:rsidR="000B5F6C" w:rsidRDefault="000B5F6C" w:rsidP="000B5F6C">
      <w:pPr>
        <w:ind w:firstLine="180"/>
        <w:jc w:val="right"/>
      </w:pPr>
      <w:r>
        <w:t>IL DIRIGENTE SCOLASTICO</w:t>
      </w:r>
      <w:r w:rsidR="003D2CA8">
        <w:t xml:space="preserve"> </w:t>
      </w:r>
    </w:p>
    <w:p w14:paraId="1549BAAC" w14:textId="77777777" w:rsidR="009A1209" w:rsidRDefault="000B5F6C" w:rsidP="006E3518">
      <w:pPr>
        <w:ind w:firstLine="180"/>
        <w:jc w:val="center"/>
      </w:pPr>
      <w:r>
        <w:t xml:space="preserve">                                                                               </w:t>
      </w:r>
      <w:r w:rsidR="009437DA">
        <w:t xml:space="preserve">                    </w:t>
      </w:r>
      <w:r>
        <w:t xml:space="preserve">  </w:t>
      </w:r>
    </w:p>
    <w:sectPr w:rsidR="009A1209" w:rsidSect="005C4F52">
      <w:pgSz w:w="11906" w:h="16838"/>
      <w:pgMar w:top="899" w:right="746" w:bottom="719" w:left="1134" w:header="709" w:footer="47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81125BB" w14:textId="77777777" w:rsidR="006167FA" w:rsidRDefault="006167FA">
      <w:r>
        <w:separator/>
      </w:r>
    </w:p>
  </w:endnote>
  <w:endnote w:type="continuationSeparator" w:id="0">
    <w:p w14:paraId="17AA36A4" w14:textId="77777777" w:rsidR="006167FA" w:rsidRDefault="006167F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48D8361" w14:textId="77777777" w:rsidR="006167FA" w:rsidRDefault="006167FA">
      <w:r>
        <w:separator/>
      </w:r>
    </w:p>
  </w:footnote>
  <w:footnote w:type="continuationSeparator" w:id="0">
    <w:p w14:paraId="6D2EB274" w14:textId="77777777" w:rsidR="006167FA" w:rsidRDefault="006167F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6F5730C8"/>
    <w:multiLevelType w:val="hybridMultilevel"/>
    <w:tmpl w:val="52F6F700"/>
    <w:lvl w:ilvl="0" w:tplc="04100001">
      <w:start w:val="1"/>
      <w:numFmt w:val="bullet"/>
      <w:lvlText w:val=""/>
      <w:lvlJc w:val="left"/>
      <w:pPr>
        <w:tabs>
          <w:tab w:val="num" w:pos="1428"/>
        </w:tabs>
        <w:ind w:left="1428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num w:numId="1" w16cid:durableId="194303040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C24C2"/>
    <w:rsid w:val="00022CB9"/>
    <w:rsid w:val="0003360F"/>
    <w:rsid w:val="00054715"/>
    <w:rsid w:val="0007665E"/>
    <w:rsid w:val="000901DD"/>
    <w:rsid w:val="000B5F6C"/>
    <w:rsid w:val="000C3495"/>
    <w:rsid w:val="000D3F15"/>
    <w:rsid w:val="000F7BBB"/>
    <w:rsid w:val="00131ED2"/>
    <w:rsid w:val="00171F1F"/>
    <w:rsid w:val="00181410"/>
    <w:rsid w:val="00185B77"/>
    <w:rsid w:val="00191FCC"/>
    <w:rsid w:val="001A47F8"/>
    <w:rsid w:val="001A6E92"/>
    <w:rsid w:val="001C651F"/>
    <w:rsid w:val="00211E94"/>
    <w:rsid w:val="00212861"/>
    <w:rsid w:val="00272DF4"/>
    <w:rsid w:val="002C14C0"/>
    <w:rsid w:val="002D3482"/>
    <w:rsid w:val="002D7DBE"/>
    <w:rsid w:val="00306AA1"/>
    <w:rsid w:val="00327140"/>
    <w:rsid w:val="0035260B"/>
    <w:rsid w:val="0035405A"/>
    <w:rsid w:val="00363619"/>
    <w:rsid w:val="003A46CC"/>
    <w:rsid w:val="003B68FF"/>
    <w:rsid w:val="003D2CA8"/>
    <w:rsid w:val="004337C0"/>
    <w:rsid w:val="0043423F"/>
    <w:rsid w:val="00442A03"/>
    <w:rsid w:val="00465C05"/>
    <w:rsid w:val="004755E8"/>
    <w:rsid w:val="00492A4F"/>
    <w:rsid w:val="004B355A"/>
    <w:rsid w:val="004F322D"/>
    <w:rsid w:val="00534A89"/>
    <w:rsid w:val="00545464"/>
    <w:rsid w:val="0056505E"/>
    <w:rsid w:val="0058555B"/>
    <w:rsid w:val="00587AA6"/>
    <w:rsid w:val="005C133B"/>
    <w:rsid w:val="005C4F52"/>
    <w:rsid w:val="00605438"/>
    <w:rsid w:val="006167FA"/>
    <w:rsid w:val="00636136"/>
    <w:rsid w:val="006E3518"/>
    <w:rsid w:val="006F3124"/>
    <w:rsid w:val="007123FE"/>
    <w:rsid w:val="00712DF2"/>
    <w:rsid w:val="007372A1"/>
    <w:rsid w:val="007B7B7B"/>
    <w:rsid w:val="007C51B1"/>
    <w:rsid w:val="007C5F63"/>
    <w:rsid w:val="007D5A32"/>
    <w:rsid w:val="007E2F18"/>
    <w:rsid w:val="00852247"/>
    <w:rsid w:val="008D2C22"/>
    <w:rsid w:val="00901F0F"/>
    <w:rsid w:val="009437DA"/>
    <w:rsid w:val="009800C7"/>
    <w:rsid w:val="00986227"/>
    <w:rsid w:val="009A1209"/>
    <w:rsid w:val="009C09FC"/>
    <w:rsid w:val="009D6B2B"/>
    <w:rsid w:val="009F43B8"/>
    <w:rsid w:val="00A73F09"/>
    <w:rsid w:val="00A949CC"/>
    <w:rsid w:val="00AD27E8"/>
    <w:rsid w:val="00AE0896"/>
    <w:rsid w:val="00B242FC"/>
    <w:rsid w:val="00B308DA"/>
    <w:rsid w:val="00B53E07"/>
    <w:rsid w:val="00B63B6B"/>
    <w:rsid w:val="00B77952"/>
    <w:rsid w:val="00B80E62"/>
    <w:rsid w:val="00C3075C"/>
    <w:rsid w:val="00C319AA"/>
    <w:rsid w:val="00C3793B"/>
    <w:rsid w:val="00C57673"/>
    <w:rsid w:val="00C91C9A"/>
    <w:rsid w:val="00C9616C"/>
    <w:rsid w:val="00CA3D96"/>
    <w:rsid w:val="00CC24C2"/>
    <w:rsid w:val="00D757FB"/>
    <w:rsid w:val="00D84FF7"/>
    <w:rsid w:val="00E278B0"/>
    <w:rsid w:val="00E6162C"/>
    <w:rsid w:val="00E6198A"/>
    <w:rsid w:val="00E61D85"/>
    <w:rsid w:val="00EB221D"/>
    <w:rsid w:val="00ED2C1D"/>
    <w:rsid w:val="00ED4626"/>
    <w:rsid w:val="00ED5119"/>
    <w:rsid w:val="00ED745D"/>
    <w:rsid w:val="00EF4EF9"/>
    <w:rsid w:val="00F36CE4"/>
    <w:rsid w:val="00F505E5"/>
    <w:rsid w:val="00F6656D"/>
    <w:rsid w:val="00F75023"/>
    <w:rsid w:val="00FC04FD"/>
    <w:rsid w:val="00FC5AEE"/>
    <w:rsid w:val="00FD5EAD"/>
    <w:rsid w:val="00FE0074"/>
    <w:rsid w:val="00FE2A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4DC005A"/>
  <w15:docId w15:val="{DD82A8AB-7D41-4B63-B973-38EABE7571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Batang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  <w:rsid w:val="00712DF2"/>
    <w:rPr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rsid w:val="004F322D"/>
    <w:pPr>
      <w:tabs>
        <w:tab w:val="center" w:pos="4819"/>
        <w:tab w:val="right" w:pos="9638"/>
      </w:tabs>
    </w:pPr>
  </w:style>
  <w:style w:type="paragraph" w:styleId="Pidipagina">
    <w:name w:val="footer"/>
    <w:basedOn w:val="Normale"/>
    <w:rsid w:val="007C51B1"/>
    <w:pPr>
      <w:tabs>
        <w:tab w:val="center" w:pos="4819"/>
        <w:tab w:val="right" w:pos="9638"/>
      </w:tabs>
    </w:pPr>
  </w:style>
  <w:style w:type="table" w:styleId="Grigliatabella">
    <w:name w:val="Table Grid"/>
    <w:basedOn w:val="Tabellanormale"/>
    <w:rsid w:val="002D348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foelenco">
    <w:name w:val="List Paragraph"/>
    <w:basedOn w:val="Normale"/>
    <w:uiPriority w:val="34"/>
    <w:qFormat/>
    <w:rsid w:val="00AD27E8"/>
    <w:pPr>
      <w:ind w:left="720"/>
      <w:contextualSpacing/>
    </w:pPr>
  </w:style>
  <w:style w:type="character" w:styleId="Collegamentoipertestuale">
    <w:name w:val="Hyperlink"/>
    <w:basedOn w:val="Carpredefinitoparagrafo"/>
    <w:rsid w:val="000D3F15"/>
    <w:rPr>
      <w:color w:val="0000FF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0D3F1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702482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SAIS07700L@istruzione.i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G:\___00\viaggi%20istruzione\modelli\21.%20MODELLO%20viaggio%20istruzione.do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21. MODELLO viaggio istruzione.dot</Template>
  <TotalTime>6</TotalTime>
  <Pages>1</Pages>
  <Words>589</Words>
  <Characters>3362</Characters>
  <Application>Microsoft Office Word</Application>
  <DocSecurity>0</DocSecurity>
  <Lines>28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Al Dirigente Scolastico dei Licei “Galilei-Tiziano” di Belluno</vt:lpstr>
    </vt:vector>
  </TitlesOfParts>
  <Company/>
  <LinksUpToDate>false</LinksUpToDate>
  <CharactersWithSpaces>3944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Al Dirigente Scolastico dei Licei “Galilei-Tiziano” di Belluno</dc:title>
  <dc:creator>dirigente</dc:creator>
  <cp:lastModifiedBy>nicola panariello</cp:lastModifiedBy>
  <cp:revision>7</cp:revision>
  <cp:lastPrinted>2018-12-05T06:54:00Z</cp:lastPrinted>
  <dcterms:created xsi:type="dcterms:W3CDTF">2024-09-16T17:20:00Z</dcterms:created>
  <dcterms:modified xsi:type="dcterms:W3CDTF">2024-09-16T18:09:00Z</dcterms:modified>
</cp:coreProperties>
</file>