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4914" w14:textId="1549C6D7" w:rsidR="00D335C9" w:rsidRPr="00F62895" w:rsidRDefault="00D335C9" w:rsidP="003A3E3B">
      <w:pPr>
        <w:pBdr>
          <w:top w:val="single" w:sz="4" w:space="0" w:color="2E74B5" w:themeColor="accent1" w:themeShade="BF"/>
          <w:left w:val="single" w:sz="4" w:space="4" w:color="2E74B5" w:themeColor="accent1" w:themeShade="BF"/>
          <w:bottom w:val="single" w:sz="4" w:space="10" w:color="2E74B5" w:themeColor="accent1" w:themeShade="BF"/>
          <w:right w:val="single" w:sz="4" w:space="4" w:color="2E74B5" w:themeColor="accent1" w:themeShade="BF"/>
        </w:pBdr>
        <w:shd w:val="clear" w:color="auto" w:fill="D9E2F3" w:themeFill="accent5" w:themeFillTint="33"/>
        <w:jc w:val="center"/>
        <w:rPr>
          <w:rFonts w:ascii="Comic Sans MS" w:hAnsi="Comic Sans MS"/>
          <w:b/>
          <w:color w:val="0070C0"/>
        </w:rPr>
      </w:pPr>
      <w:bookmarkStart w:id="0" w:name="_Toc455668335"/>
      <w:r w:rsidRPr="00F62895">
        <w:rPr>
          <w:rFonts w:ascii="Comic Sans MS" w:hAnsi="Comic Sans MS"/>
          <w:b/>
          <w:color w:val="1F3864" w:themeColor="accent5" w:themeShade="80"/>
        </w:rPr>
        <w:t>DIARIO DELL</w:t>
      </w:r>
      <w:r>
        <w:rPr>
          <w:rFonts w:ascii="Comic Sans MS" w:hAnsi="Comic Sans MS"/>
          <w:b/>
          <w:color w:val="1F3864" w:themeColor="accent5" w:themeShade="80"/>
        </w:rPr>
        <w:t>O STUDENTE</w:t>
      </w:r>
      <w:r w:rsidRPr="00F62895">
        <w:rPr>
          <w:rFonts w:ascii="Comic Sans MS" w:hAnsi="Comic Sans MS"/>
          <w:b/>
          <w:color w:val="1F3864" w:themeColor="accent5" w:themeShade="80"/>
        </w:rPr>
        <w:t xml:space="preserve"> IN ALTERNANZA</w:t>
      </w:r>
      <w:bookmarkEnd w:id="0"/>
    </w:p>
    <w:p w14:paraId="4F7958BC" w14:textId="77777777" w:rsidR="003A3E3B" w:rsidRDefault="003A3E3B" w:rsidP="00E834C7">
      <w:pPr>
        <w:jc w:val="center"/>
        <w:rPr>
          <w:rFonts w:ascii="Comic Sans MS" w:hAnsi="Comic Sans MS"/>
          <w:color w:val="002060"/>
          <w:sz w:val="24"/>
          <w:szCs w:val="24"/>
        </w:rPr>
      </w:pPr>
    </w:p>
    <w:p w14:paraId="430A1DF0" w14:textId="0523F4F7" w:rsidR="00E834C7" w:rsidRPr="00E834C7" w:rsidRDefault="00E834C7" w:rsidP="00E834C7">
      <w:pPr>
        <w:jc w:val="center"/>
        <w:rPr>
          <w:rFonts w:ascii="Comic Sans MS" w:hAnsi="Comic Sans MS"/>
          <w:color w:val="002060"/>
          <w:sz w:val="24"/>
          <w:szCs w:val="24"/>
        </w:rPr>
      </w:pPr>
      <w:r w:rsidRPr="00E834C7">
        <w:rPr>
          <w:rFonts w:ascii="Comic Sans MS" w:hAnsi="Comic Sans MS"/>
          <w:color w:val="002060"/>
          <w:sz w:val="24"/>
          <w:szCs w:val="24"/>
        </w:rPr>
        <w:t>Cognome e nome dello studente …………………………………………………………………………………………………</w:t>
      </w:r>
    </w:p>
    <w:p w14:paraId="762B47E4" w14:textId="77777777" w:rsidR="00E834C7" w:rsidRPr="00E834C7" w:rsidRDefault="00E834C7" w:rsidP="00E834C7">
      <w:pPr>
        <w:jc w:val="center"/>
        <w:rPr>
          <w:rFonts w:ascii="Comic Sans MS" w:hAnsi="Comic Sans MS"/>
          <w:color w:val="002060"/>
          <w:sz w:val="24"/>
          <w:szCs w:val="24"/>
        </w:rPr>
      </w:pPr>
      <w:r w:rsidRPr="00E834C7">
        <w:rPr>
          <w:rFonts w:ascii="Comic Sans MS" w:hAnsi="Comic Sans MS"/>
          <w:color w:val="002060"/>
          <w:sz w:val="24"/>
          <w:szCs w:val="24"/>
        </w:rPr>
        <w:t>Percorso di…………………………………………………………………………………………….…</w:t>
      </w:r>
    </w:p>
    <w:p w14:paraId="7571EF82" w14:textId="77777777" w:rsidR="00E834C7" w:rsidRPr="00E834C7" w:rsidRDefault="00E834C7" w:rsidP="00E834C7">
      <w:pPr>
        <w:jc w:val="center"/>
        <w:rPr>
          <w:rFonts w:ascii="Comic Sans MS" w:hAnsi="Comic Sans MS"/>
          <w:color w:val="002060"/>
          <w:sz w:val="24"/>
          <w:szCs w:val="24"/>
        </w:rPr>
      </w:pPr>
      <w:r w:rsidRPr="00E834C7">
        <w:rPr>
          <w:rFonts w:ascii="Comic Sans MS" w:hAnsi="Comic Sans MS"/>
          <w:color w:val="002060"/>
          <w:sz w:val="24"/>
          <w:szCs w:val="24"/>
        </w:rPr>
        <w:t>Classe ………………………………… Anno Scolastico …………………………………………</w:t>
      </w:r>
    </w:p>
    <w:p w14:paraId="2EFE4DD5" w14:textId="77777777" w:rsidR="00E834C7" w:rsidRPr="00E834C7" w:rsidRDefault="00E834C7" w:rsidP="00E834C7">
      <w:pPr>
        <w:jc w:val="center"/>
        <w:rPr>
          <w:rFonts w:ascii="Comic Sans MS" w:hAnsi="Comic Sans MS"/>
          <w:color w:val="002060"/>
          <w:sz w:val="24"/>
          <w:szCs w:val="24"/>
        </w:rPr>
      </w:pPr>
      <w:r w:rsidRPr="00E834C7">
        <w:rPr>
          <w:rFonts w:ascii="Comic Sans MS" w:hAnsi="Comic Sans MS"/>
          <w:color w:val="002060"/>
          <w:sz w:val="24"/>
          <w:szCs w:val="24"/>
        </w:rPr>
        <w:t>Periodo di svolgimento dell’attività pratica:</w:t>
      </w:r>
    </w:p>
    <w:p w14:paraId="01C02138" w14:textId="77777777" w:rsidR="00E834C7" w:rsidRPr="00E834C7" w:rsidRDefault="00E834C7" w:rsidP="00E834C7">
      <w:pPr>
        <w:jc w:val="center"/>
        <w:rPr>
          <w:rFonts w:ascii="Comic Sans MS" w:hAnsi="Comic Sans MS"/>
          <w:color w:val="002060"/>
          <w:sz w:val="24"/>
          <w:szCs w:val="24"/>
        </w:rPr>
      </w:pPr>
      <w:r w:rsidRPr="00E834C7">
        <w:rPr>
          <w:rFonts w:ascii="Comic Sans MS" w:hAnsi="Comic Sans MS"/>
          <w:color w:val="002060"/>
          <w:sz w:val="24"/>
          <w:szCs w:val="24"/>
        </w:rPr>
        <w:t>dal ___/___/______ al ___/___/______</w:t>
      </w:r>
    </w:p>
    <w:p w14:paraId="153A83DA" w14:textId="77777777" w:rsidR="00E17E83" w:rsidRDefault="00E17E83" w:rsidP="00D335C9">
      <w:pPr>
        <w:rPr>
          <w:rFonts w:ascii="Comic Sans MS" w:hAnsi="Comic Sans MS"/>
          <w:b/>
          <w:color w:val="002060"/>
          <w:sz w:val="20"/>
          <w:szCs w:val="20"/>
        </w:rPr>
      </w:pPr>
    </w:p>
    <w:p w14:paraId="00E105DC" w14:textId="77777777" w:rsidR="00D335C9" w:rsidRPr="00E17E83" w:rsidRDefault="00D335C9" w:rsidP="00D335C9">
      <w:pPr>
        <w:rPr>
          <w:rFonts w:ascii="Comic Sans MS" w:hAnsi="Comic Sans MS"/>
          <w:b/>
          <w:color w:val="002060"/>
          <w:sz w:val="20"/>
          <w:szCs w:val="20"/>
        </w:rPr>
      </w:pPr>
      <w:r w:rsidRPr="00E17E83">
        <w:rPr>
          <w:rFonts w:ascii="Comic Sans MS" w:hAnsi="Comic Sans MS"/>
          <w:b/>
          <w:color w:val="002060"/>
          <w:sz w:val="20"/>
          <w:szCs w:val="20"/>
        </w:rPr>
        <w:t>Tutor aziendale_________________________________________________________</w:t>
      </w:r>
    </w:p>
    <w:p w14:paraId="53AA7D39" w14:textId="77777777" w:rsidR="00D335C9" w:rsidRPr="00E17E83" w:rsidRDefault="00D335C9" w:rsidP="00D335C9">
      <w:pPr>
        <w:rPr>
          <w:rFonts w:ascii="Comic Sans MS" w:hAnsi="Comic Sans MS"/>
          <w:b/>
          <w:color w:val="002060"/>
          <w:sz w:val="20"/>
          <w:szCs w:val="20"/>
        </w:rPr>
      </w:pPr>
      <w:r w:rsidRPr="00E17E83">
        <w:rPr>
          <w:rFonts w:ascii="Comic Sans MS" w:hAnsi="Comic Sans MS"/>
          <w:b/>
          <w:color w:val="002060"/>
          <w:sz w:val="20"/>
          <w:szCs w:val="20"/>
        </w:rPr>
        <w:t>Tutor formativo ________________________________________________________</w:t>
      </w:r>
    </w:p>
    <w:p w14:paraId="4E92C54E" w14:textId="77777777" w:rsidR="00676D0A" w:rsidRPr="00E17E83" w:rsidRDefault="00D335C9" w:rsidP="00676D0A">
      <w:pPr>
        <w:rPr>
          <w:rFonts w:ascii="Comic Sans MS" w:hAnsi="Comic Sans MS"/>
          <w:b/>
          <w:color w:val="002060"/>
          <w:sz w:val="20"/>
          <w:szCs w:val="20"/>
        </w:rPr>
      </w:pPr>
      <w:r w:rsidRPr="00E17E83">
        <w:rPr>
          <w:rFonts w:ascii="Comic Sans MS" w:hAnsi="Comic Sans MS"/>
          <w:b/>
          <w:color w:val="002060"/>
          <w:sz w:val="20"/>
          <w:szCs w:val="20"/>
        </w:rPr>
        <w:t>Soggetto ospitante presso cui opero _________________________________________</w:t>
      </w:r>
    </w:p>
    <w:p w14:paraId="6FA81F38" w14:textId="77777777" w:rsidR="00711958" w:rsidRDefault="00711958" w:rsidP="00E17E83">
      <w:pPr>
        <w:jc w:val="center"/>
        <w:rPr>
          <w:rFonts w:ascii="Comic Sans MS" w:hAnsi="Comic Sans MS"/>
          <w:b/>
          <w:color w:val="002060"/>
          <w:sz w:val="24"/>
          <w:szCs w:val="24"/>
        </w:rPr>
      </w:pPr>
    </w:p>
    <w:p w14:paraId="1FC2980A" w14:textId="77777777" w:rsidR="00676D0A" w:rsidRPr="00E17E83" w:rsidRDefault="00676D0A" w:rsidP="00E17E83">
      <w:pPr>
        <w:jc w:val="center"/>
        <w:rPr>
          <w:rFonts w:ascii="Comic Sans MS" w:hAnsi="Comic Sans MS"/>
          <w:b/>
          <w:color w:val="002060"/>
          <w:sz w:val="24"/>
          <w:szCs w:val="24"/>
        </w:rPr>
      </w:pPr>
      <w:r w:rsidRPr="00E17E83">
        <w:rPr>
          <w:rFonts w:ascii="Comic Sans MS" w:hAnsi="Comic Sans MS"/>
          <w:b/>
          <w:color w:val="002060"/>
          <w:sz w:val="24"/>
          <w:szCs w:val="24"/>
        </w:rPr>
        <w:t>PRESENTAZIONE DELL’ATTIVITÀ</w:t>
      </w:r>
    </w:p>
    <w:p w14:paraId="074F724E" w14:textId="77777777" w:rsidR="00676D0A" w:rsidRDefault="00676D0A" w:rsidP="00676D0A">
      <w:pPr>
        <w:rPr>
          <w:rFonts w:ascii="Comic Sans MS" w:hAnsi="Comic Sans MS"/>
          <w:b/>
          <w:color w:val="002060"/>
        </w:rPr>
      </w:pPr>
      <w:r w:rsidRPr="0044519A">
        <w:rPr>
          <w:rFonts w:ascii="Comic Sans MS" w:hAnsi="Comic Sans MS"/>
          <w:b/>
          <w:color w:val="002060"/>
        </w:rPr>
        <w:t>Cosa ho concordato con il tutor interno ed esterno?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E0D66F" w14:textId="77777777" w:rsidR="00E17E83" w:rsidRDefault="00E17E83" w:rsidP="00676D0A">
      <w:pPr>
        <w:rPr>
          <w:rFonts w:ascii="Comic Sans MS" w:hAnsi="Comic Sans MS"/>
          <w:b/>
          <w:color w:val="002060"/>
        </w:rPr>
      </w:pPr>
    </w:p>
    <w:tbl>
      <w:tblPr>
        <w:tblW w:w="10258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6"/>
        <w:gridCol w:w="6732"/>
      </w:tblGrid>
      <w:tr w:rsidR="00E17E83" w:rsidRPr="00E17E83" w14:paraId="1A13C7FC" w14:textId="77777777" w:rsidTr="00A2261F">
        <w:trPr>
          <w:trHeight w:hRule="exact" w:val="1276"/>
        </w:trPr>
        <w:tc>
          <w:tcPr>
            <w:tcW w:w="3526" w:type="dxa"/>
            <w:vAlign w:val="center"/>
          </w:tcPr>
          <w:p w14:paraId="058F075E" w14:textId="77777777" w:rsidR="00E17E83" w:rsidRPr="00E17E83" w:rsidRDefault="00E17E83" w:rsidP="00E17E83">
            <w:pPr>
              <w:rPr>
                <w:rFonts w:ascii="Comic Sans MS" w:eastAsia="Calibri" w:hAnsi="Comic Sans MS" w:cs="Times New Roman"/>
                <w:b/>
                <w:color w:val="002060"/>
                <w:sz w:val="20"/>
                <w:szCs w:val="20"/>
              </w:rPr>
            </w:pPr>
            <w:r w:rsidRPr="00E17E83">
              <w:rPr>
                <w:rFonts w:ascii="Comic Sans MS" w:eastAsia="Calibri" w:hAnsi="Comic Sans MS" w:cs="Times New Roman"/>
                <w:b/>
                <w:color w:val="002060"/>
                <w:sz w:val="20"/>
                <w:szCs w:val="20"/>
              </w:rPr>
              <w:t xml:space="preserve">Attività a cui ho assistito </w:t>
            </w:r>
          </w:p>
        </w:tc>
        <w:tc>
          <w:tcPr>
            <w:tcW w:w="6732" w:type="dxa"/>
          </w:tcPr>
          <w:p w14:paraId="5B1A469C" w14:textId="77777777" w:rsidR="00E17E83" w:rsidRPr="00E17E83" w:rsidRDefault="00E17E83" w:rsidP="00E17E83">
            <w:pPr>
              <w:rPr>
                <w:rFonts w:ascii="Comic Sans MS" w:eastAsia="Calibri" w:hAnsi="Comic Sans MS" w:cs="Times New Roman"/>
                <w:color w:val="002060"/>
              </w:rPr>
            </w:pPr>
            <w:r w:rsidRPr="00E17E83">
              <w:rPr>
                <w:rFonts w:ascii="Comic Sans MS" w:eastAsia="Calibri" w:hAnsi="Comic Sans MS" w:cs="Times New Roman"/>
                <w:color w:val="00206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Comic Sans MS" w:eastAsia="Calibri" w:hAnsi="Comic Sans MS" w:cs="Times New Roman"/>
                <w:color w:val="002060"/>
              </w:rPr>
              <w:t>…………………</w:t>
            </w:r>
            <w:r w:rsidRPr="00E17E83">
              <w:rPr>
                <w:rFonts w:ascii="Comic Sans MS" w:eastAsia="Calibri" w:hAnsi="Comic Sans MS" w:cs="Times New Roman"/>
                <w:color w:val="002060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Comic Sans MS" w:eastAsia="Calibri" w:hAnsi="Comic Sans MS" w:cs="Times New Roman"/>
                <w:color w:val="002060"/>
              </w:rPr>
              <w:t>............</w:t>
            </w:r>
          </w:p>
        </w:tc>
      </w:tr>
      <w:tr w:rsidR="00E17E83" w:rsidRPr="00E17E83" w14:paraId="25627353" w14:textId="77777777" w:rsidTr="00A2261F">
        <w:trPr>
          <w:trHeight w:hRule="exact" w:val="1276"/>
        </w:trPr>
        <w:tc>
          <w:tcPr>
            <w:tcW w:w="3526" w:type="dxa"/>
            <w:vAlign w:val="center"/>
          </w:tcPr>
          <w:p w14:paraId="03EBC4F3" w14:textId="77777777" w:rsidR="00E17E83" w:rsidRPr="00E17E83" w:rsidRDefault="00E17E83" w:rsidP="00E17E83">
            <w:pPr>
              <w:rPr>
                <w:rFonts w:ascii="Comic Sans MS" w:eastAsia="Calibri" w:hAnsi="Comic Sans MS" w:cs="Times New Roman"/>
                <w:b/>
                <w:color w:val="002060"/>
                <w:sz w:val="20"/>
                <w:szCs w:val="20"/>
              </w:rPr>
            </w:pPr>
            <w:r w:rsidRPr="00E17E83">
              <w:rPr>
                <w:rFonts w:ascii="Comic Sans MS" w:eastAsia="Calibri" w:hAnsi="Comic Sans MS" w:cs="Times New Roman"/>
                <w:b/>
                <w:color w:val="002060"/>
                <w:sz w:val="20"/>
                <w:szCs w:val="20"/>
              </w:rPr>
              <w:t>Attività a cui ho partecipato</w:t>
            </w:r>
          </w:p>
        </w:tc>
        <w:tc>
          <w:tcPr>
            <w:tcW w:w="6732" w:type="dxa"/>
          </w:tcPr>
          <w:p w14:paraId="06EF4CD0" w14:textId="77777777" w:rsidR="00E17E83" w:rsidRPr="00E17E83" w:rsidRDefault="00E17E83" w:rsidP="00E17E83">
            <w:pPr>
              <w:rPr>
                <w:rFonts w:ascii="Comic Sans MS" w:eastAsia="Calibri" w:hAnsi="Comic Sans MS" w:cs="Times New Roman"/>
                <w:color w:val="002060"/>
              </w:rPr>
            </w:pPr>
            <w:r w:rsidRPr="00E17E83">
              <w:rPr>
                <w:rFonts w:ascii="Comic Sans MS" w:eastAsia="Calibri" w:hAnsi="Comic Sans MS" w:cs="Times New Roman"/>
                <w:color w:val="00206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4CEEEDA0" w14:textId="77777777" w:rsidR="0090238C" w:rsidRPr="0044519A" w:rsidRDefault="0090238C" w:rsidP="00676D0A">
      <w:pPr>
        <w:rPr>
          <w:rFonts w:ascii="Comic Sans MS" w:hAnsi="Comic Sans MS"/>
          <w:b/>
          <w:color w:val="002060"/>
        </w:rPr>
        <w:sectPr w:rsidR="0090238C" w:rsidRPr="0044519A" w:rsidSect="00CB21E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985" w:right="566" w:bottom="1701" w:left="1134" w:header="709" w:footer="851" w:gutter="0"/>
          <w:cols w:space="708"/>
          <w:docGrid w:linePitch="360"/>
        </w:sectPr>
      </w:pPr>
    </w:p>
    <w:tbl>
      <w:tblPr>
        <w:tblW w:w="9797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0"/>
        <w:gridCol w:w="6237"/>
      </w:tblGrid>
      <w:tr w:rsidR="00E17E83" w:rsidRPr="0044519A" w14:paraId="70C520DA" w14:textId="77777777" w:rsidTr="00E17E83">
        <w:trPr>
          <w:trHeight w:hRule="exact" w:val="1275"/>
        </w:trPr>
        <w:tc>
          <w:tcPr>
            <w:tcW w:w="3560" w:type="dxa"/>
            <w:vAlign w:val="center"/>
          </w:tcPr>
          <w:p w14:paraId="051EEEFE" w14:textId="77777777" w:rsidR="00E17E83" w:rsidRPr="0044519A" w:rsidRDefault="00E17E83" w:rsidP="00D335C9">
            <w:pPr>
              <w:rPr>
                <w:rFonts w:ascii="Comic Sans MS" w:hAnsi="Comic Sans MS"/>
                <w:color w:val="002060"/>
                <w:sz w:val="20"/>
                <w:szCs w:val="20"/>
              </w:rPr>
            </w:pPr>
            <w:r w:rsidRPr="0044519A">
              <w:rPr>
                <w:rFonts w:ascii="Comic Sans MS" w:hAnsi="Comic Sans MS"/>
                <w:b/>
                <w:color w:val="002060"/>
                <w:sz w:val="20"/>
                <w:szCs w:val="20"/>
              </w:rPr>
              <w:lastRenderedPageBreak/>
              <w:t>Personale con cui mi sono relazionato nello svolgimento delle attività</w:t>
            </w:r>
            <w:r w:rsidRPr="0044519A">
              <w:rPr>
                <w:rFonts w:ascii="Comic Sans MS" w:hAnsi="Comic Sans MS"/>
                <w:color w:val="002060"/>
                <w:sz w:val="20"/>
                <w:szCs w:val="20"/>
              </w:rPr>
              <w:t xml:space="preserve"> (ruolo nella struttura e supporto fornitomi)</w:t>
            </w:r>
          </w:p>
        </w:tc>
        <w:tc>
          <w:tcPr>
            <w:tcW w:w="6237" w:type="dxa"/>
          </w:tcPr>
          <w:p w14:paraId="0EC32DEA" w14:textId="77777777" w:rsidR="00E17E83" w:rsidRPr="00E17E83" w:rsidRDefault="00E17E83" w:rsidP="00C71DAB">
            <w:pPr>
              <w:rPr>
                <w:rFonts w:ascii="Comic Sans MS" w:eastAsia="Calibri" w:hAnsi="Comic Sans MS" w:cs="Times New Roman"/>
                <w:color w:val="002060"/>
              </w:rPr>
            </w:pPr>
            <w:r w:rsidRPr="00E17E83">
              <w:rPr>
                <w:rFonts w:ascii="Comic Sans MS" w:eastAsia="Calibri" w:hAnsi="Comic Sans MS" w:cs="Times New Roman"/>
                <w:color w:val="00206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E17E83" w:rsidRPr="0044519A" w14:paraId="3AB0A805" w14:textId="77777777" w:rsidTr="00E17E83">
        <w:trPr>
          <w:trHeight w:hRule="exact" w:val="1276"/>
        </w:trPr>
        <w:tc>
          <w:tcPr>
            <w:tcW w:w="3560" w:type="dxa"/>
            <w:vAlign w:val="center"/>
          </w:tcPr>
          <w:p w14:paraId="558A49E6" w14:textId="77777777" w:rsidR="00E17E83" w:rsidRPr="0044519A" w:rsidRDefault="00E17E83" w:rsidP="00597B72">
            <w:pPr>
              <w:rPr>
                <w:rFonts w:ascii="Comic Sans MS" w:hAnsi="Comic Sans MS"/>
                <w:color w:val="002060"/>
                <w:sz w:val="20"/>
                <w:szCs w:val="20"/>
              </w:rPr>
            </w:pPr>
            <w:r w:rsidRPr="0044519A">
              <w:rPr>
                <w:rFonts w:ascii="Comic Sans MS" w:hAnsi="Comic Sans MS"/>
                <w:b/>
                <w:color w:val="002060"/>
                <w:sz w:val="20"/>
                <w:szCs w:val="20"/>
              </w:rPr>
              <w:t xml:space="preserve">Strumenti/attrezzature utilizzati dal personale </w:t>
            </w:r>
          </w:p>
        </w:tc>
        <w:tc>
          <w:tcPr>
            <w:tcW w:w="6237" w:type="dxa"/>
          </w:tcPr>
          <w:p w14:paraId="3541DC64" w14:textId="77777777" w:rsidR="00E17E83" w:rsidRPr="00E17E83" w:rsidRDefault="00E17E83" w:rsidP="00C71DAB">
            <w:pPr>
              <w:rPr>
                <w:rFonts w:ascii="Comic Sans MS" w:eastAsia="Calibri" w:hAnsi="Comic Sans MS" w:cs="Times New Roman"/>
                <w:color w:val="002060"/>
              </w:rPr>
            </w:pPr>
            <w:r w:rsidRPr="00E17E83">
              <w:rPr>
                <w:rFonts w:ascii="Comic Sans MS" w:eastAsia="Calibri" w:hAnsi="Comic Sans MS" w:cs="Times New Roman"/>
                <w:color w:val="00206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E17E83" w:rsidRPr="0044519A" w14:paraId="21BA47AD" w14:textId="77777777" w:rsidTr="00E17E83">
        <w:trPr>
          <w:trHeight w:hRule="exact" w:val="1276"/>
        </w:trPr>
        <w:tc>
          <w:tcPr>
            <w:tcW w:w="3560" w:type="dxa"/>
            <w:vAlign w:val="center"/>
          </w:tcPr>
          <w:p w14:paraId="262A8A6E" w14:textId="77777777" w:rsidR="00E17E83" w:rsidRPr="0044519A" w:rsidRDefault="00E17E83" w:rsidP="00597B72">
            <w:pPr>
              <w:rPr>
                <w:rFonts w:ascii="Comic Sans MS" w:hAnsi="Comic Sans MS"/>
                <w:b/>
                <w:color w:val="002060"/>
                <w:sz w:val="20"/>
                <w:szCs w:val="20"/>
              </w:rPr>
            </w:pPr>
            <w:r w:rsidRPr="0044519A">
              <w:rPr>
                <w:rFonts w:ascii="Comic Sans MS" w:hAnsi="Comic Sans MS"/>
                <w:b/>
                <w:color w:val="002060"/>
                <w:sz w:val="20"/>
                <w:szCs w:val="20"/>
              </w:rPr>
              <w:t>Strumenti/attrezzature utilizzati da me</w:t>
            </w:r>
            <w:r w:rsidRPr="0044519A">
              <w:rPr>
                <w:rFonts w:ascii="Comic Sans MS" w:hAnsi="Comic Sans MS"/>
                <w:color w:val="002060"/>
                <w:sz w:val="20"/>
                <w:szCs w:val="20"/>
              </w:rPr>
              <w:t xml:space="preserve"> (indicare se in autonomia)</w:t>
            </w:r>
          </w:p>
        </w:tc>
        <w:tc>
          <w:tcPr>
            <w:tcW w:w="6237" w:type="dxa"/>
          </w:tcPr>
          <w:p w14:paraId="490D63CB" w14:textId="77777777" w:rsidR="00E17E83" w:rsidRPr="00E17E83" w:rsidRDefault="00E17E83" w:rsidP="00C71DAB">
            <w:pPr>
              <w:rPr>
                <w:rFonts w:ascii="Comic Sans MS" w:eastAsia="Calibri" w:hAnsi="Comic Sans MS" w:cs="Times New Roman"/>
                <w:color w:val="002060"/>
              </w:rPr>
            </w:pPr>
            <w:r w:rsidRPr="00E17E83">
              <w:rPr>
                <w:rFonts w:ascii="Comic Sans MS" w:eastAsia="Calibri" w:hAnsi="Comic Sans MS" w:cs="Times New Roman"/>
                <w:color w:val="00206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E17E83" w:rsidRPr="0044519A" w14:paraId="5DE5F88A" w14:textId="77777777" w:rsidTr="00E17E83">
        <w:trPr>
          <w:trHeight w:hRule="exact" w:val="1276"/>
        </w:trPr>
        <w:tc>
          <w:tcPr>
            <w:tcW w:w="3560" w:type="dxa"/>
          </w:tcPr>
          <w:p w14:paraId="025C8507" w14:textId="77777777" w:rsidR="00E17E83" w:rsidRPr="0044519A" w:rsidRDefault="00E17E83" w:rsidP="00597B72">
            <w:pPr>
              <w:rPr>
                <w:rFonts w:ascii="Comic Sans MS" w:hAnsi="Comic Sans MS"/>
                <w:color w:val="002060"/>
                <w:sz w:val="20"/>
                <w:szCs w:val="20"/>
              </w:rPr>
            </w:pPr>
            <w:r w:rsidRPr="0044519A">
              <w:rPr>
                <w:rFonts w:ascii="Comic Sans MS" w:hAnsi="Comic Sans MS"/>
                <w:b/>
                <w:color w:val="002060"/>
                <w:sz w:val="20"/>
                <w:szCs w:val="20"/>
              </w:rPr>
              <w:t>Luoghi in cui si sono svolte le attività</w:t>
            </w:r>
            <w:r w:rsidRPr="0044519A">
              <w:rPr>
                <w:rFonts w:ascii="Comic Sans MS" w:hAnsi="Comic Sans MS"/>
                <w:color w:val="002060"/>
                <w:sz w:val="20"/>
                <w:szCs w:val="20"/>
              </w:rPr>
              <w:t xml:space="preserve"> (reparti, uffici, laboratori)</w:t>
            </w:r>
          </w:p>
        </w:tc>
        <w:tc>
          <w:tcPr>
            <w:tcW w:w="6237" w:type="dxa"/>
          </w:tcPr>
          <w:p w14:paraId="32681477" w14:textId="77777777" w:rsidR="00E17E83" w:rsidRPr="00E17E83" w:rsidRDefault="00E17E83" w:rsidP="00C71DAB">
            <w:pPr>
              <w:rPr>
                <w:rFonts w:ascii="Comic Sans MS" w:eastAsia="Calibri" w:hAnsi="Comic Sans MS" w:cs="Times New Roman"/>
                <w:color w:val="002060"/>
              </w:rPr>
            </w:pPr>
            <w:r w:rsidRPr="00E17E83">
              <w:rPr>
                <w:rFonts w:ascii="Comic Sans MS" w:eastAsia="Calibri" w:hAnsi="Comic Sans MS" w:cs="Times New Roman"/>
                <w:color w:val="00206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E17E83" w:rsidRPr="0044519A" w14:paraId="309AE630" w14:textId="77777777" w:rsidTr="00E17E83">
        <w:trPr>
          <w:trHeight w:hRule="exact" w:val="1276"/>
        </w:trPr>
        <w:tc>
          <w:tcPr>
            <w:tcW w:w="3560" w:type="dxa"/>
          </w:tcPr>
          <w:p w14:paraId="5A7CB8C6" w14:textId="77777777" w:rsidR="00E17E83" w:rsidRPr="0044519A" w:rsidRDefault="00E17E83" w:rsidP="00A2261F">
            <w:pPr>
              <w:jc w:val="both"/>
              <w:rPr>
                <w:rFonts w:ascii="Comic Sans MS" w:hAnsi="Comic Sans MS"/>
                <w:b/>
                <w:color w:val="002060"/>
                <w:sz w:val="20"/>
                <w:szCs w:val="20"/>
              </w:rPr>
            </w:pPr>
            <w:r w:rsidRPr="0044519A">
              <w:rPr>
                <w:rFonts w:ascii="Comic Sans MS" w:hAnsi="Comic Sans MS"/>
                <w:b/>
                <w:color w:val="002060"/>
                <w:sz w:val="20"/>
                <w:szCs w:val="20"/>
              </w:rPr>
              <w:t xml:space="preserve">Cosa ho imparato </w:t>
            </w:r>
            <w:r w:rsidRPr="0044519A">
              <w:rPr>
                <w:rFonts w:ascii="Comic Sans MS" w:hAnsi="Comic Sans MS"/>
                <w:color w:val="002060"/>
                <w:sz w:val="20"/>
                <w:szCs w:val="20"/>
              </w:rPr>
              <w:t>(in termini di nuove conoscenze, abilità, ecc.)</w:t>
            </w:r>
          </w:p>
        </w:tc>
        <w:tc>
          <w:tcPr>
            <w:tcW w:w="6237" w:type="dxa"/>
          </w:tcPr>
          <w:p w14:paraId="7DC95A52" w14:textId="77777777" w:rsidR="00E17E83" w:rsidRPr="00E17E83" w:rsidRDefault="00E17E83" w:rsidP="00C71DAB">
            <w:pPr>
              <w:rPr>
                <w:rFonts w:ascii="Comic Sans MS" w:eastAsia="Calibri" w:hAnsi="Comic Sans MS" w:cs="Times New Roman"/>
                <w:color w:val="002060"/>
              </w:rPr>
            </w:pPr>
            <w:r w:rsidRPr="00E17E83">
              <w:rPr>
                <w:rFonts w:ascii="Comic Sans MS" w:eastAsia="Calibri" w:hAnsi="Comic Sans MS" w:cs="Times New Roman"/>
                <w:color w:val="00206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E17E83" w:rsidRPr="0044519A" w14:paraId="38AD6C8F" w14:textId="77777777" w:rsidTr="00E17E83">
        <w:trPr>
          <w:trHeight w:hRule="exact" w:val="1276"/>
        </w:trPr>
        <w:tc>
          <w:tcPr>
            <w:tcW w:w="3560" w:type="dxa"/>
          </w:tcPr>
          <w:p w14:paraId="417D9694" w14:textId="77777777" w:rsidR="00E17E83" w:rsidRPr="0044519A" w:rsidRDefault="00E17E83" w:rsidP="00D335C9">
            <w:pPr>
              <w:jc w:val="both"/>
              <w:rPr>
                <w:rFonts w:ascii="Comic Sans MS" w:hAnsi="Comic Sans MS"/>
                <w:color w:val="002060"/>
                <w:sz w:val="20"/>
                <w:szCs w:val="20"/>
              </w:rPr>
            </w:pPr>
            <w:r w:rsidRPr="0044519A">
              <w:rPr>
                <w:rFonts w:ascii="Comic Sans MS" w:hAnsi="Comic Sans MS"/>
                <w:b/>
                <w:color w:val="002060"/>
                <w:sz w:val="20"/>
                <w:szCs w:val="20"/>
              </w:rPr>
              <w:t>Attinenza con argomenti già affrontati in classe o in laboratorio</w:t>
            </w:r>
            <w:r w:rsidRPr="0044519A">
              <w:rPr>
                <w:rFonts w:ascii="Comic Sans MS" w:hAnsi="Comic Sans MS"/>
                <w:color w:val="002060"/>
                <w:sz w:val="20"/>
                <w:szCs w:val="20"/>
              </w:rPr>
              <w:t xml:space="preserve"> presso l’istituzione scolastica</w:t>
            </w:r>
          </w:p>
        </w:tc>
        <w:tc>
          <w:tcPr>
            <w:tcW w:w="6237" w:type="dxa"/>
          </w:tcPr>
          <w:p w14:paraId="0A068F20" w14:textId="77777777" w:rsidR="00E17E83" w:rsidRPr="00E17E83" w:rsidRDefault="00E17E83" w:rsidP="00C71DAB">
            <w:pPr>
              <w:rPr>
                <w:rFonts w:ascii="Comic Sans MS" w:eastAsia="Calibri" w:hAnsi="Comic Sans MS" w:cs="Times New Roman"/>
                <w:color w:val="002060"/>
              </w:rPr>
            </w:pPr>
            <w:r w:rsidRPr="00E17E83">
              <w:rPr>
                <w:rFonts w:ascii="Comic Sans MS" w:eastAsia="Calibri" w:hAnsi="Comic Sans MS" w:cs="Times New Roman"/>
                <w:color w:val="00206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E17E83" w:rsidRPr="0044519A" w14:paraId="4213972E" w14:textId="77777777" w:rsidTr="00E17E83">
        <w:trPr>
          <w:trHeight w:hRule="exact" w:val="1276"/>
        </w:trPr>
        <w:tc>
          <w:tcPr>
            <w:tcW w:w="3560" w:type="dxa"/>
            <w:vAlign w:val="center"/>
          </w:tcPr>
          <w:p w14:paraId="702A6AAF" w14:textId="77777777" w:rsidR="00E17E83" w:rsidRPr="0090238C" w:rsidRDefault="00E17E83" w:rsidP="00597B72">
            <w:pPr>
              <w:rPr>
                <w:rFonts w:ascii="Comic Sans MS" w:hAnsi="Comic Sans MS"/>
                <w:color w:val="002060"/>
                <w:sz w:val="18"/>
                <w:szCs w:val="18"/>
              </w:rPr>
            </w:pPr>
            <w:r w:rsidRPr="0090238C">
              <w:rPr>
                <w:rFonts w:ascii="Comic Sans MS" w:hAnsi="Comic Sans MS"/>
                <w:color w:val="002060"/>
                <w:sz w:val="18"/>
                <w:szCs w:val="18"/>
              </w:rPr>
              <w:t>In caso di argomenti già affrontati</w:t>
            </w:r>
            <w:r w:rsidRPr="0090238C">
              <w:rPr>
                <w:rFonts w:ascii="Comic Sans MS" w:hAnsi="Comic Sans MS"/>
                <w:b/>
                <w:color w:val="002060"/>
                <w:sz w:val="18"/>
                <w:szCs w:val="18"/>
              </w:rPr>
              <w:t>, indicare se e in che termini è stato utile quanto studiato in classe</w:t>
            </w:r>
            <w:r w:rsidRPr="0090238C">
              <w:rPr>
                <w:rFonts w:ascii="Comic Sans MS" w:hAnsi="Comic Sans MS"/>
                <w:color w:val="002060"/>
                <w:sz w:val="18"/>
                <w:szCs w:val="18"/>
              </w:rPr>
              <w:t xml:space="preserve"> per svolgere l’attività lavorativa </w:t>
            </w:r>
          </w:p>
        </w:tc>
        <w:tc>
          <w:tcPr>
            <w:tcW w:w="6237" w:type="dxa"/>
          </w:tcPr>
          <w:p w14:paraId="264BB961" w14:textId="77777777" w:rsidR="00E17E83" w:rsidRPr="00E17E83" w:rsidRDefault="00E17E83" w:rsidP="00C71DAB">
            <w:pPr>
              <w:rPr>
                <w:rFonts w:ascii="Comic Sans MS" w:eastAsia="Calibri" w:hAnsi="Comic Sans MS" w:cs="Times New Roman"/>
                <w:color w:val="002060"/>
              </w:rPr>
            </w:pPr>
            <w:r w:rsidRPr="00E17E83">
              <w:rPr>
                <w:rFonts w:ascii="Comic Sans MS" w:eastAsia="Calibri" w:hAnsi="Comic Sans MS" w:cs="Times New Roman"/>
                <w:color w:val="00206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E17E83" w:rsidRPr="0044519A" w14:paraId="10471190" w14:textId="77777777" w:rsidTr="00E17E83">
        <w:trPr>
          <w:trHeight w:hRule="exact" w:val="1276"/>
        </w:trPr>
        <w:tc>
          <w:tcPr>
            <w:tcW w:w="3560" w:type="dxa"/>
            <w:vAlign w:val="center"/>
          </w:tcPr>
          <w:p w14:paraId="049B8A7E" w14:textId="77777777" w:rsidR="00E17E83" w:rsidRPr="0044519A" w:rsidRDefault="00E17E83" w:rsidP="00597B72">
            <w:pPr>
              <w:rPr>
                <w:rFonts w:ascii="Comic Sans MS" w:hAnsi="Comic Sans MS"/>
                <w:b/>
                <w:color w:val="002060"/>
                <w:sz w:val="20"/>
                <w:szCs w:val="20"/>
              </w:rPr>
            </w:pPr>
            <w:r w:rsidRPr="0044519A">
              <w:rPr>
                <w:rFonts w:ascii="Comic Sans MS" w:hAnsi="Comic Sans MS"/>
                <w:b/>
                <w:color w:val="002060"/>
                <w:sz w:val="20"/>
                <w:szCs w:val="20"/>
              </w:rPr>
              <w:t>Difficoltà incontrate</w:t>
            </w:r>
          </w:p>
        </w:tc>
        <w:tc>
          <w:tcPr>
            <w:tcW w:w="6237" w:type="dxa"/>
          </w:tcPr>
          <w:p w14:paraId="5E1CC1E3" w14:textId="77777777" w:rsidR="00E17E83" w:rsidRPr="00E17E83" w:rsidRDefault="00E17E83" w:rsidP="00C71DAB">
            <w:pPr>
              <w:rPr>
                <w:rFonts w:ascii="Comic Sans MS" w:eastAsia="Calibri" w:hAnsi="Comic Sans MS" w:cs="Times New Roman"/>
                <w:color w:val="002060"/>
              </w:rPr>
            </w:pPr>
            <w:r w:rsidRPr="00E17E83">
              <w:rPr>
                <w:rFonts w:ascii="Comic Sans MS" w:eastAsia="Calibri" w:hAnsi="Comic Sans MS" w:cs="Times New Roman"/>
                <w:color w:val="00206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44519A" w:rsidRPr="0044519A" w14:paraId="293E11CE" w14:textId="77777777" w:rsidTr="00E17E83">
        <w:trPr>
          <w:trHeight w:hRule="exact" w:val="2267"/>
        </w:trPr>
        <w:tc>
          <w:tcPr>
            <w:tcW w:w="3560" w:type="dxa"/>
            <w:vAlign w:val="center"/>
          </w:tcPr>
          <w:p w14:paraId="11796A9A" w14:textId="77777777" w:rsidR="00D335C9" w:rsidRPr="0044519A" w:rsidRDefault="008831E8" w:rsidP="008831E8">
            <w:pPr>
              <w:rPr>
                <w:rFonts w:ascii="Comic Sans MS" w:hAnsi="Comic Sans MS"/>
                <w:b/>
                <w:color w:val="00206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002060"/>
                <w:sz w:val="20"/>
                <w:szCs w:val="20"/>
              </w:rPr>
              <w:t>Giudizio complessivo dello</w:t>
            </w:r>
            <w:r w:rsidR="00D335C9" w:rsidRPr="0044519A">
              <w:rPr>
                <w:rFonts w:ascii="Comic Sans MS" w:hAnsi="Comic Sans MS"/>
                <w:b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b/>
                <w:color w:val="002060"/>
                <w:sz w:val="20"/>
                <w:szCs w:val="20"/>
              </w:rPr>
              <w:t>stage</w:t>
            </w:r>
            <w:r w:rsidR="00D335C9" w:rsidRPr="0044519A">
              <w:rPr>
                <w:rFonts w:ascii="Comic Sans MS" w:hAnsi="Comic Sans MS"/>
                <w:b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</w:tcPr>
          <w:p w14:paraId="79FB4CA4" w14:textId="77777777" w:rsidR="00D335C9" w:rsidRPr="0044519A" w:rsidRDefault="00D335C9" w:rsidP="00597B72">
            <w:pPr>
              <w:spacing w:before="60"/>
              <w:rPr>
                <w:rFonts w:ascii="Comic Sans MS" w:hAnsi="Comic Sans MS"/>
                <w:color w:val="002060"/>
              </w:rPr>
            </w:pPr>
            <w:r w:rsidRPr="0044519A">
              <w:rPr>
                <w:rFonts w:ascii="Comic Sans MS" w:hAnsi="Comic Sans MS"/>
                <w:color w:val="002060"/>
              </w:rPr>
              <w:t xml:space="preserve">  </w:t>
            </w:r>
            <w:r w:rsidRPr="0044519A">
              <w:rPr>
                <w:rFonts w:ascii="Segoe UI Symbol" w:hAnsi="Segoe UI Symbol" w:cs="Segoe UI Symbol"/>
                <w:color w:val="002060"/>
              </w:rPr>
              <w:t>❏</w:t>
            </w:r>
            <w:r w:rsidRPr="0044519A">
              <w:rPr>
                <w:rFonts w:ascii="Comic Sans MS" w:hAnsi="Comic Sans MS"/>
                <w:color w:val="002060"/>
              </w:rPr>
              <w:t xml:space="preserve"> positivo                                </w:t>
            </w:r>
            <w:r w:rsidRPr="0044519A">
              <w:rPr>
                <w:rFonts w:ascii="Segoe UI Symbol" w:hAnsi="Segoe UI Symbol" w:cs="Segoe UI Symbol"/>
                <w:color w:val="002060"/>
              </w:rPr>
              <w:t>❏</w:t>
            </w:r>
            <w:r w:rsidRPr="0044519A">
              <w:rPr>
                <w:rFonts w:ascii="Comic Sans MS" w:hAnsi="Comic Sans MS"/>
                <w:color w:val="002060"/>
              </w:rPr>
              <w:t xml:space="preserve"> negativo</w:t>
            </w:r>
          </w:p>
          <w:p w14:paraId="38B82059" w14:textId="77777777" w:rsidR="00D335C9" w:rsidRPr="0044519A" w:rsidRDefault="00D335C9" w:rsidP="00597B72">
            <w:pPr>
              <w:rPr>
                <w:rFonts w:ascii="Comic Sans MS" w:hAnsi="Comic Sans MS"/>
                <w:color w:val="002060"/>
              </w:rPr>
            </w:pPr>
            <w:r w:rsidRPr="0044519A">
              <w:rPr>
                <w:rFonts w:ascii="Comic Sans MS" w:hAnsi="Comic Sans MS"/>
                <w:color w:val="002060"/>
              </w:rPr>
              <w:t>Altro</w:t>
            </w:r>
            <w:r w:rsidRPr="0044519A">
              <w:rPr>
                <w:rFonts w:ascii="Comic Sans MS" w:hAnsi="Comic Sans MS"/>
                <w:i/>
                <w:color w:val="002060"/>
                <w:sz w:val="20"/>
                <w:szCs w:val="20"/>
              </w:rPr>
              <w:t>(specificare)</w:t>
            </w:r>
            <w:r w:rsidRPr="0044519A">
              <w:rPr>
                <w:rFonts w:ascii="Comic Sans MS" w:hAnsi="Comic Sans MS"/>
                <w:color w:val="002060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226D7" w:rsidRPr="0044519A">
              <w:rPr>
                <w:rFonts w:ascii="Comic Sans MS" w:hAnsi="Comic Sans MS"/>
                <w:color w:val="002060"/>
              </w:rPr>
              <w:t>…………………………………………………………………………………………………………………………</w:t>
            </w:r>
          </w:p>
          <w:p w14:paraId="0ABDB80C" w14:textId="77777777" w:rsidR="00D335C9" w:rsidRPr="0044519A" w:rsidRDefault="00D335C9" w:rsidP="00597B72">
            <w:pPr>
              <w:rPr>
                <w:rFonts w:ascii="Comic Sans MS" w:hAnsi="Comic Sans MS"/>
                <w:color w:val="002060"/>
              </w:rPr>
            </w:pPr>
          </w:p>
          <w:p w14:paraId="2B4A634D" w14:textId="77777777" w:rsidR="00D335C9" w:rsidRPr="0044519A" w:rsidRDefault="00D335C9" w:rsidP="00597B72">
            <w:pPr>
              <w:rPr>
                <w:rFonts w:ascii="Comic Sans MS" w:hAnsi="Comic Sans MS"/>
                <w:i/>
                <w:color w:val="002060"/>
                <w:sz w:val="20"/>
                <w:szCs w:val="20"/>
              </w:rPr>
            </w:pPr>
          </w:p>
          <w:p w14:paraId="5FD04AA0" w14:textId="77777777" w:rsidR="00D335C9" w:rsidRPr="0044519A" w:rsidRDefault="00D335C9" w:rsidP="00597B72">
            <w:pPr>
              <w:rPr>
                <w:rFonts w:ascii="Comic Sans MS" w:hAnsi="Comic Sans MS"/>
                <w:i/>
                <w:color w:val="002060"/>
                <w:sz w:val="20"/>
                <w:szCs w:val="20"/>
              </w:rPr>
            </w:pPr>
          </w:p>
          <w:p w14:paraId="54CBCB2B" w14:textId="77777777" w:rsidR="00D335C9" w:rsidRPr="0044519A" w:rsidRDefault="00D335C9" w:rsidP="00597B72">
            <w:pPr>
              <w:rPr>
                <w:rFonts w:ascii="Comic Sans MS" w:hAnsi="Comic Sans MS"/>
                <w:color w:val="002060"/>
              </w:rPr>
            </w:pPr>
          </w:p>
        </w:tc>
      </w:tr>
    </w:tbl>
    <w:p w14:paraId="4D3DD5DD" w14:textId="77777777" w:rsidR="0053150E" w:rsidRPr="0020427A" w:rsidRDefault="0053150E" w:rsidP="00D335C9">
      <w:pPr>
        <w:pStyle w:val="Testonotaapidipagina"/>
        <w:jc w:val="both"/>
        <w:rPr>
          <w:rFonts w:cstheme="minorHAnsi"/>
          <w:sz w:val="24"/>
          <w:szCs w:val="24"/>
        </w:rPr>
      </w:pPr>
    </w:p>
    <w:sectPr w:rsidR="0053150E" w:rsidRPr="0020427A" w:rsidSect="00CB21E2">
      <w:headerReference w:type="default" r:id="rId14"/>
      <w:footerReference w:type="default" r:id="rId15"/>
      <w:pgSz w:w="11906" w:h="16838"/>
      <w:pgMar w:top="1985" w:right="1134" w:bottom="1701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19F22" w14:textId="77777777" w:rsidR="00CC2992" w:rsidRDefault="00CC2992" w:rsidP="00E357E6">
      <w:pPr>
        <w:spacing w:after="0" w:line="240" w:lineRule="auto"/>
      </w:pPr>
      <w:r>
        <w:separator/>
      </w:r>
    </w:p>
  </w:endnote>
  <w:endnote w:type="continuationSeparator" w:id="0">
    <w:p w14:paraId="03E50A8D" w14:textId="77777777" w:rsidR="00CC2992" w:rsidRDefault="00CC2992" w:rsidP="00E35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5EEB2" w14:textId="77777777" w:rsidR="00CB3324" w:rsidRDefault="00CB332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5767194"/>
      <w:docPartObj>
        <w:docPartGallery w:val="Page Numbers (Bottom of Page)"/>
        <w:docPartUnique/>
      </w:docPartObj>
    </w:sdtPr>
    <w:sdtContent>
      <w:p w14:paraId="5FE2CEEA" w14:textId="77777777" w:rsidR="00676D0A" w:rsidRDefault="00676D0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19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28DF7F" w14:textId="1592CE21" w:rsidR="00676D0A" w:rsidRDefault="00676D0A" w:rsidP="00A5124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AA12" w14:textId="77777777" w:rsidR="00CB3324" w:rsidRDefault="00CB3324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2137872"/>
      <w:docPartObj>
        <w:docPartGallery w:val="Page Numbers (Bottom of Page)"/>
        <w:docPartUnique/>
      </w:docPartObj>
    </w:sdtPr>
    <w:sdtContent>
      <w:p w14:paraId="28C924C7" w14:textId="77777777" w:rsidR="00843108" w:rsidRDefault="00CE41CB">
        <w:pPr>
          <w:pStyle w:val="Pidipagina"/>
          <w:jc w:val="right"/>
        </w:pPr>
        <w:r>
          <w:fldChar w:fldCharType="begin"/>
        </w:r>
        <w:r w:rsidR="00A00196">
          <w:instrText>PAGE   \* MERGEFORMAT</w:instrText>
        </w:r>
        <w:r>
          <w:fldChar w:fldCharType="separate"/>
        </w:r>
        <w:r w:rsidR="007119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94BEA2" w14:textId="71B9FAEE" w:rsidR="00843108" w:rsidRDefault="00843108" w:rsidP="00A5124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13B51" w14:textId="77777777" w:rsidR="00CC2992" w:rsidRDefault="00CC2992" w:rsidP="00E357E6">
      <w:pPr>
        <w:spacing w:after="0" w:line="240" w:lineRule="auto"/>
      </w:pPr>
      <w:r>
        <w:separator/>
      </w:r>
    </w:p>
  </w:footnote>
  <w:footnote w:type="continuationSeparator" w:id="0">
    <w:p w14:paraId="1CE026A8" w14:textId="77777777" w:rsidR="00CC2992" w:rsidRDefault="00CC2992" w:rsidP="00E35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B56D4" w14:textId="77777777" w:rsidR="00CB3324" w:rsidRDefault="00CB332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C2647" w14:textId="77797A51" w:rsidR="00676D0A" w:rsidRDefault="00CB3324" w:rsidP="00E834C7">
    <w:pPr>
      <w:pStyle w:val="Intestazione"/>
      <w:tabs>
        <w:tab w:val="clear" w:pos="9638"/>
      </w:tabs>
      <w:ind w:left="-567"/>
      <w:jc w:val="center"/>
    </w:pPr>
    <w:r>
      <w:rPr>
        <w:noProof/>
      </w:rPr>
      <w:drawing>
        <wp:inline distT="0" distB="0" distL="0" distR="0" wp14:anchorId="0A566380" wp14:editId="38B91478">
          <wp:extent cx="6480810" cy="1016635"/>
          <wp:effectExtent l="0" t="0" r="0" b="0"/>
          <wp:docPr id="44380561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805618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810" cy="1016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76D0A">
      <w:ptab w:relativeTo="margin" w:alignment="center" w:leader="none"/>
    </w:r>
    <w:r w:rsidR="00676D0A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3F90F" w14:textId="77777777" w:rsidR="00CB3324" w:rsidRDefault="00CB3324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A598A" w14:textId="137ABD18" w:rsidR="00843108" w:rsidRDefault="00843108" w:rsidP="00E834C7">
    <w:pPr>
      <w:pStyle w:val="Intestazione"/>
    </w:pPr>
  </w:p>
  <w:p w14:paraId="066D4763" w14:textId="77777777" w:rsidR="00E834C7" w:rsidRPr="00E834C7" w:rsidRDefault="00E834C7" w:rsidP="00E834C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7D74"/>
    <w:multiLevelType w:val="hybridMultilevel"/>
    <w:tmpl w:val="8AC63868"/>
    <w:lvl w:ilvl="0" w:tplc="222E818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226B6"/>
    <w:multiLevelType w:val="hybridMultilevel"/>
    <w:tmpl w:val="93603096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A9A55DD"/>
    <w:multiLevelType w:val="hybridMultilevel"/>
    <w:tmpl w:val="9E406E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B47BD"/>
    <w:multiLevelType w:val="hybridMultilevel"/>
    <w:tmpl w:val="5C3AA004"/>
    <w:lvl w:ilvl="0" w:tplc="2EA49854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0163F4E"/>
    <w:multiLevelType w:val="hybridMultilevel"/>
    <w:tmpl w:val="DB562B58"/>
    <w:lvl w:ilvl="0" w:tplc="E6CEFB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C5B31"/>
    <w:multiLevelType w:val="hybridMultilevel"/>
    <w:tmpl w:val="22522D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15210"/>
    <w:multiLevelType w:val="hybridMultilevel"/>
    <w:tmpl w:val="345624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83635"/>
    <w:multiLevelType w:val="hybridMultilevel"/>
    <w:tmpl w:val="8326E5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A63A1"/>
    <w:multiLevelType w:val="hybridMultilevel"/>
    <w:tmpl w:val="143CC4E4"/>
    <w:lvl w:ilvl="0" w:tplc="C2BAFF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C1B39"/>
    <w:multiLevelType w:val="hybridMultilevel"/>
    <w:tmpl w:val="2A962AAA"/>
    <w:lvl w:ilvl="0" w:tplc="9520908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F2E56"/>
    <w:multiLevelType w:val="hybridMultilevel"/>
    <w:tmpl w:val="B8424B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17B8E"/>
    <w:multiLevelType w:val="hybridMultilevel"/>
    <w:tmpl w:val="859E743E"/>
    <w:lvl w:ilvl="0" w:tplc="00087EEA"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B40BE7"/>
    <w:multiLevelType w:val="hybridMultilevel"/>
    <w:tmpl w:val="2AE041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77DD9"/>
    <w:multiLevelType w:val="hybridMultilevel"/>
    <w:tmpl w:val="8C04E9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D1B30"/>
    <w:multiLevelType w:val="hybridMultilevel"/>
    <w:tmpl w:val="79D4435E"/>
    <w:lvl w:ilvl="0" w:tplc="0410000F">
      <w:start w:val="1"/>
      <w:numFmt w:val="decimal"/>
      <w:lvlText w:val="%1."/>
      <w:lvlJc w:val="left"/>
      <w:pPr>
        <w:ind w:left="854" w:hanging="360"/>
      </w:pPr>
    </w:lvl>
    <w:lvl w:ilvl="1" w:tplc="04100019" w:tentative="1">
      <w:start w:val="1"/>
      <w:numFmt w:val="lowerLetter"/>
      <w:lvlText w:val="%2."/>
      <w:lvlJc w:val="left"/>
      <w:pPr>
        <w:ind w:left="1574" w:hanging="360"/>
      </w:pPr>
    </w:lvl>
    <w:lvl w:ilvl="2" w:tplc="0410001B" w:tentative="1">
      <w:start w:val="1"/>
      <w:numFmt w:val="lowerRoman"/>
      <w:lvlText w:val="%3."/>
      <w:lvlJc w:val="right"/>
      <w:pPr>
        <w:ind w:left="2294" w:hanging="180"/>
      </w:pPr>
    </w:lvl>
    <w:lvl w:ilvl="3" w:tplc="0410000F" w:tentative="1">
      <w:start w:val="1"/>
      <w:numFmt w:val="decimal"/>
      <w:lvlText w:val="%4."/>
      <w:lvlJc w:val="left"/>
      <w:pPr>
        <w:ind w:left="3014" w:hanging="360"/>
      </w:pPr>
    </w:lvl>
    <w:lvl w:ilvl="4" w:tplc="04100019" w:tentative="1">
      <w:start w:val="1"/>
      <w:numFmt w:val="lowerLetter"/>
      <w:lvlText w:val="%5."/>
      <w:lvlJc w:val="left"/>
      <w:pPr>
        <w:ind w:left="3734" w:hanging="360"/>
      </w:pPr>
    </w:lvl>
    <w:lvl w:ilvl="5" w:tplc="0410001B" w:tentative="1">
      <w:start w:val="1"/>
      <w:numFmt w:val="lowerRoman"/>
      <w:lvlText w:val="%6."/>
      <w:lvlJc w:val="right"/>
      <w:pPr>
        <w:ind w:left="4454" w:hanging="180"/>
      </w:pPr>
    </w:lvl>
    <w:lvl w:ilvl="6" w:tplc="0410000F" w:tentative="1">
      <w:start w:val="1"/>
      <w:numFmt w:val="decimal"/>
      <w:lvlText w:val="%7."/>
      <w:lvlJc w:val="left"/>
      <w:pPr>
        <w:ind w:left="5174" w:hanging="360"/>
      </w:pPr>
    </w:lvl>
    <w:lvl w:ilvl="7" w:tplc="04100019" w:tentative="1">
      <w:start w:val="1"/>
      <w:numFmt w:val="lowerLetter"/>
      <w:lvlText w:val="%8."/>
      <w:lvlJc w:val="left"/>
      <w:pPr>
        <w:ind w:left="5894" w:hanging="360"/>
      </w:pPr>
    </w:lvl>
    <w:lvl w:ilvl="8" w:tplc="0410001B" w:tentative="1">
      <w:start w:val="1"/>
      <w:numFmt w:val="lowerRoman"/>
      <w:lvlText w:val="%9."/>
      <w:lvlJc w:val="right"/>
      <w:pPr>
        <w:ind w:left="6614" w:hanging="180"/>
      </w:pPr>
    </w:lvl>
  </w:abstractNum>
  <w:abstractNum w:abstractNumId="15" w15:restartNumberingAfterBreak="0">
    <w:nsid w:val="59F71D17"/>
    <w:multiLevelType w:val="hybridMultilevel"/>
    <w:tmpl w:val="4E625C22"/>
    <w:lvl w:ilvl="0" w:tplc="35BA67A2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313860"/>
    <w:multiLevelType w:val="hybridMultilevel"/>
    <w:tmpl w:val="ACB64DFC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8213BB"/>
    <w:multiLevelType w:val="hybridMultilevel"/>
    <w:tmpl w:val="1200DB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85BCE"/>
    <w:multiLevelType w:val="hybridMultilevel"/>
    <w:tmpl w:val="7CA66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E11E87"/>
    <w:multiLevelType w:val="hybridMultilevel"/>
    <w:tmpl w:val="9E0A5A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3F7677"/>
    <w:multiLevelType w:val="hybridMultilevel"/>
    <w:tmpl w:val="4A285C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0804541">
    <w:abstractNumId w:val="16"/>
  </w:num>
  <w:num w:numId="2" w16cid:durableId="1127627572">
    <w:abstractNumId w:val="20"/>
  </w:num>
  <w:num w:numId="3" w16cid:durableId="2051801249">
    <w:abstractNumId w:val="11"/>
  </w:num>
  <w:num w:numId="4" w16cid:durableId="1833596968">
    <w:abstractNumId w:val="14"/>
  </w:num>
  <w:num w:numId="5" w16cid:durableId="1769883376">
    <w:abstractNumId w:val="3"/>
  </w:num>
  <w:num w:numId="6" w16cid:durableId="1522166962">
    <w:abstractNumId w:val="13"/>
  </w:num>
  <w:num w:numId="7" w16cid:durableId="1874998841">
    <w:abstractNumId w:val="6"/>
  </w:num>
  <w:num w:numId="8" w16cid:durableId="1075201810">
    <w:abstractNumId w:val="10"/>
  </w:num>
  <w:num w:numId="9" w16cid:durableId="62065640">
    <w:abstractNumId w:val="17"/>
  </w:num>
  <w:num w:numId="10" w16cid:durableId="569927939">
    <w:abstractNumId w:val="0"/>
  </w:num>
  <w:num w:numId="11" w16cid:durableId="570702710">
    <w:abstractNumId w:val="8"/>
  </w:num>
  <w:num w:numId="12" w16cid:durableId="1513959552">
    <w:abstractNumId w:val="4"/>
  </w:num>
  <w:num w:numId="13" w16cid:durableId="126555579">
    <w:abstractNumId w:val="9"/>
  </w:num>
  <w:num w:numId="14" w16cid:durableId="1562443868">
    <w:abstractNumId w:val="12"/>
  </w:num>
  <w:num w:numId="15" w16cid:durableId="1960528307">
    <w:abstractNumId w:val="19"/>
  </w:num>
  <w:num w:numId="16" w16cid:durableId="1900818643">
    <w:abstractNumId w:val="18"/>
  </w:num>
  <w:num w:numId="17" w16cid:durableId="55127995">
    <w:abstractNumId w:val="7"/>
  </w:num>
  <w:num w:numId="18" w16cid:durableId="2095587533">
    <w:abstractNumId w:val="2"/>
  </w:num>
  <w:num w:numId="19" w16cid:durableId="1993411495">
    <w:abstractNumId w:val="1"/>
  </w:num>
  <w:num w:numId="20" w16cid:durableId="2091736293">
    <w:abstractNumId w:val="15"/>
  </w:num>
  <w:num w:numId="21" w16cid:durableId="6817074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D1"/>
    <w:rsid w:val="000051CB"/>
    <w:rsid w:val="000057EF"/>
    <w:rsid w:val="000111D6"/>
    <w:rsid w:val="00016309"/>
    <w:rsid w:val="00030726"/>
    <w:rsid w:val="00033D42"/>
    <w:rsid w:val="000471B9"/>
    <w:rsid w:val="00052420"/>
    <w:rsid w:val="000564D2"/>
    <w:rsid w:val="000649FD"/>
    <w:rsid w:val="00075ECF"/>
    <w:rsid w:val="0008642F"/>
    <w:rsid w:val="00090333"/>
    <w:rsid w:val="000B74B8"/>
    <w:rsid w:val="000D2019"/>
    <w:rsid w:val="000F55F1"/>
    <w:rsid w:val="00153B04"/>
    <w:rsid w:val="00163FD1"/>
    <w:rsid w:val="0016416C"/>
    <w:rsid w:val="00192B24"/>
    <w:rsid w:val="0019425B"/>
    <w:rsid w:val="00197549"/>
    <w:rsid w:val="001A2EC8"/>
    <w:rsid w:val="001A6B17"/>
    <w:rsid w:val="001C1B37"/>
    <w:rsid w:val="001D43C6"/>
    <w:rsid w:val="001E0C90"/>
    <w:rsid w:val="0020427A"/>
    <w:rsid w:val="002161DB"/>
    <w:rsid w:val="002226D7"/>
    <w:rsid w:val="00226B47"/>
    <w:rsid w:val="00247760"/>
    <w:rsid w:val="00253493"/>
    <w:rsid w:val="002554D8"/>
    <w:rsid w:val="00261344"/>
    <w:rsid w:val="002659E8"/>
    <w:rsid w:val="00284710"/>
    <w:rsid w:val="002945AF"/>
    <w:rsid w:val="002C518A"/>
    <w:rsid w:val="002C7E29"/>
    <w:rsid w:val="002D28D9"/>
    <w:rsid w:val="002E5B8E"/>
    <w:rsid w:val="002F766C"/>
    <w:rsid w:val="003137D6"/>
    <w:rsid w:val="00344BFF"/>
    <w:rsid w:val="003523C8"/>
    <w:rsid w:val="0035450A"/>
    <w:rsid w:val="0035474B"/>
    <w:rsid w:val="00382AB2"/>
    <w:rsid w:val="00386455"/>
    <w:rsid w:val="00386930"/>
    <w:rsid w:val="00390485"/>
    <w:rsid w:val="003A3E3B"/>
    <w:rsid w:val="003B546E"/>
    <w:rsid w:val="003B782A"/>
    <w:rsid w:val="003C2600"/>
    <w:rsid w:val="003D0BBF"/>
    <w:rsid w:val="003D69A6"/>
    <w:rsid w:val="003E0272"/>
    <w:rsid w:val="003E3C4F"/>
    <w:rsid w:val="00423BDA"/>
    <w:rsid w:val="00427149"/>
    <w:rsid w:val="0044519A"/>
    <w:rsid w:val="00447EDC"/>
    <w:rsid w:val="00451B16"/>
    <w:rsid w:val="00453D46"/>
    <w:rsid w:val="00461978"/>
    <w:rsid w:val="00474CBD"/>
    <w:rsid w:val="00481263"/>
    <w:rsid w:val="00481EA6"/>
    <w:rsid w:val="00492CF3"/>
    <w:rsid w:val="00496390"/>
    <w:rsid w:val="004966B6"/>
    <w:rsid w:val="004B1263"/>
    <w:rsid w:val="004B3D09"/>
    <w:rsid w:val="004C0B49"/>
    <w:rsid w:val="004C3AD3"/>
    <w:rsid w:val="004C7ED9"/>
    <w:rsid w:val="004D654A"/>
    <w:rsid w:val="004E621D"/>
    <w:rsid w:val="004F1014"/>
    <w:rsid w:val="00515E10"/>
    <w:rsid w:val="00516EF1"/>
    <w:rsid w:val="0052575D"/>
    <w:rsid w:val="0053150E"/>
    <w:rsid w:val="00536F39"/>
    <w:rsid w:val="00540697"/>
    <w:rsid w:val="00545D04"/>
    <w:rsid w:val="005502EF"/>
    <w:rsid w:val="00580843"/>
    <w:rsid w:val="00581D01"/>
    <w:rsid w:val="005850C3"/>
    <w:rsid w:val="00585DFB"/>
    <w:rsid w:val="005B5B9D"/>
    <w:rsid w:val="005B6F52"/>
    <w:rsid w:val="005C0061"/>
    <w:rsid w:val="005C0945"/>
    <w:rsid w:val="005F70E7"/>
    <w:rsid w:val="00607EA4"/>
    <w:rsid w:val="00617701"/>
    <w:rsid w:val="00657C59"/>
    <w:rsid w:val="006715E7"/>
    <w:rsid w:val="00676D0A"/>
    <w:rsid w:val="006926AC"/>
    <w:rsid w:val="00696D1D"/>
    <w:rsid w:val="006A7182"/>
    <w:rsid w:val="006E08B8"/>
    <w:rsid w:val="006E7C00"/>
    <w:rsid w:val="00711958"/>
    <w:rsid w:val="00732877"/>
    <w:rsid w:val="007463C8"/>
    <w:rsid w:val="00747FC2"/>
    <w:rsid w:val="00754A4F"/>
    <w:rsid w:val="00775D9B"/>
    <w:rsid w:val="007820AF"/>
    <w:rsid w:val="007A0479"/>
    <w:rsid w:val="007B04CF"/>
    <w:rsid w:val="007C56C5"/>
    <w:rsid w:val="007D2579"/>
    <w:rsid w:val="007D611F"/>
    <w:rsid w:val="007D6E6E"/>
    <w:rsid w:val="007E1E7C"/>
    <w:rsid w:val="00803767"/>
    <w:rsid w:val="00812575"/>
    <w:rsid w:val="00843108"/>
    <w:rsid w:val="008831E8"/>
    <w:rsid w:val="00887ED3"/>
    <w:rsid w:val="008B63B1"/>
    <w:rsid w:val="008B7EE4"/>
    <w:rsid w:val="008C138F"/>
    <w:rsid w:val="008C682A"/>
    <w:rsid w:val="008E1439"/>
    <w:rsid w:val="009001CE"/>
    <w:rsid w:val="00901F60"/>
    <w:rsid w:val="0090238C"/>
    <w:rsid w:val="00903AA6"/>
    <w:rsid w:val="0090713B"/>
    <w:rsid w:val="0091732C"/>
    <w:rsid w:val="009236AF"/>
    <w:rsid w:val="00941232"/>
    <w:rsid w:val="009502E9"/>
    <w:rsid w:val="0096761E"/>
    <w:rsid w:val="009A339D"/>
    <w:rsid w:val="009D4B72"/>
    <w:rsid w:val="009E7331"/>
    <w:rsid w:val="009F4DB1"/>
    <w:rsid w:val="00A00196"/>
    <w:rsid w:val="00A2261F"/>
    <w:rsid w:val="00A32E82"/>
    <w:rsid w:val="00A32FD4"/>
    <w:rsid w:val="00A51243"/>
    <w:rsid w:val="00A55D68"/>
    <w:rsid w:val="00A67EAC"/>
    <w:rsid w:val="00A706F2"/>
    <w:rsid w:val="00A72E79"/>
    <w:rsid w:val="00A7393C"/>
    <w:rsid w:val="00AB562C"/>
    <w:rsid w:val="00AB7A77"/>
    <w:rsid w:val="00AD4C22"/>
    <w:rsid w:val="00AE6595"/>
    <w:rsid w:val="00AF1348"/>
    <w:rsid w:val="00AF302B"/>
    <w:rsid w:val="00B02BAD"/>
    <w:rsid w:val="00B13F9A"/>
    <w:rsid w:val="00B22A66"/>
    <w:rsid w:val="00B235C4"/>
    <w:rsid w:val="00B311F8"/>
    <w:rsid w:val="00B324D4"/>
    <w:rsid w:val="00B864AA"/>
    <w:rsid w:val="00B92D34"/>
    <w:rsid w:val="00BA4294"/>
    <w:rsid w:val="00BB11A2"/>
    <w:rsid w:val="00BB1B3A"/>
    <w:rsid w:val="00BB3EC2"/>
    <w:rsid w:val="00BC5A19"/>
    <w:rsid w:val="00BC5D16"/>
    <w:rsid w:val="00C0133B"/>
    <w:rsid w:val="00C055E6"/>
    <w:rsid w:val="00C07C37"/>
    <w:rsid w:val="00C12A40"/>
    <w:rsid w:val="00C16D3A"/>
    <w:rsid w:val="00C23658"/>
    <w:rsid w:val="00C4181B"/>
    <w:rsid w:val="00C53EFA"/>
    <w:rsid w:val="00C6712D"/>
    <w:rsid w:val="00C71973"/>
    <w:rsid w:val="00C7613F"/>
    <w:rsid w:val="00C875C1"/>
    <w:rsid w:val="00CA60EF"/>
    <w:rsid w:val="00CB19FB"/>
    <w:rsid w:val="00CB21E2"/>
    <w:rsid w:val="00CB3324"/>
    <w:rsid w:val="00CB45DA"/>
    <w:rsid w:val="00CC2992"/>
    <w:rsid w:val="00CD3AFE"/>
    <w:rsid w:val="00CE41CB"/>
    <w:rsid w:val="00CE4495"/>
    <w:rsid w:val="00CE66B0"/>
    <w:rsid w:val="00D04CEE"/>
    <w:rsid w:val="00D21FEF"/>
    <w:rsid w:val="00D2469B"/>
    <w:rsid w:val="00D32CFB"/>
    <w:rsid w:val="00D335C9"/>
    <w:rsid w:val="00D34F00"/>
    <w:rsid w:val="00D47229"/>
    <w:rsid w:val="00D501B7"/>
    <w:rsid w:val="00D64672"/>
    <w:rsid w:val="00D70363"/>
    <w:rsid w:val="00D77381"/>
    <w:rsid w:val="00D8083F"/>
    <w:rsid w:val="00D8090C"/>
    <w:rsid w:val="00D856D0"/>
    <w:rsid w:val="00D9024A"/>
    <w:rsid w:val="00D93182"/>
    <w:rsid w:val="00DA6160"/>
    <w:rsid w:val="00DB5EAE"/>
    <w:rsid w:val="00DB676C"/>
    <w:rsid w:val="00DC4BE5"/>
    <w:rsid w:val="00DC51DF"/>
    <w:rsid w:val="00DD177B"/>
    <w:rsid w:val="00DD7979"/>
    <w:rsid w:val="00DE1760"/>
    <w:rsid w:val="00DE47CD"/>
    <w:rsid w:val="00E17E83"/>
    <w:rsid w:val="00E31C7F"/>
    <w:rsid w:val="00E357E6"/>
    <w:rsid w:val="00E40C51"/>
    <w:rsid w:val="00E45E01"/>
    <w:rsid w:val="00E77864"/>
    <w:rsid w:val="00E77A6A"/>
    <w:rsid w:val="00E834C7"/>
    <w:rsid w:val="00EC228B"/>
    <w:rsid w:val="00ED67D3"/>
    <w:rsid w:val="00ED6823"/>
    <w:rsid w:val="00EE5A8E"/>
    <w:rsid w:val="00F20E5A"/>
    <w:rsid w:val="00F246FC"/>
    <w:rsid w:val="00F45C79"/>
    <w:rsid w:val="00F47EDC"/>
    <w:rsid w:val="00F607F3"/>
    <w:rsid w:val="00F6585C"/>
    <w:rsid w:val="00F70EC2"/>
    <w:rsid w:val="00F846AA"/>
    <w:rsid w:val="00F868FD"/>
    <w:rsid w:val="00F91115"/>
    <w:rsid w:val="00FC1768"/>
    <w:rsid w:val="00FD154D"/>
    <w:rsid w:val="00FD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B8948"/>
  <w15:docId w15:val="{3C575D02-62C8-47B7-8500-917750C0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73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0133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0133B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35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57E6"/>
  </w:style>
  <w:style w:type="paragraph" w:styleId="Pidipagina">
    <w:name w:val="footer"/>
    <w:basedOn w:val="Normale"/>
    <w:link w:val="PidipaginaCarattere"/>
    <w:uiPriority w:val="99"/>
    <w:unhideWhenUsed/>
    <w:rsid w:val="00E35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57E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1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1243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C4BE5"/>
    <w:pPr>
      <w:spacing w:after="0" w:line="240" w:lineRule="auto"/>
    </w:pPr>
    <w:rPr>
      <w:rFonts w:ascii="Verdana" w:eastAsia="Times New Roman" w:hAnsi="Verdana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C4BE5"/>
    <w:rPr>
      <w:rFonts w:ascii="Verdana" w:eastAsia="Times New Roman" w:hAnsi="Verdana" w:cs="Times New Roman"/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DC4BE5"/>
    <w:rPr>
      <w:vertAlign w:val="superscript"/>
    </w:rPr>
  </w:style>
  <w:style w:type="paragraph" w:customStyle="1" w:styleId="Default">
    <w:name w:val="Default"/>
    <w:rsid w:val="00DC4BE5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it-IT"/>
    </w:rPr>
  </w:style>
  <w:style w:type="paragraph" w:customStyle="1" w:styleId="Contenutotabella">
    <w:name w:val="Contenuto tabella"/>
    <w:basedOn w:val="Normale"/>
    <w:uiPriority w:val="99"/>
    <w:rsid w:val="00F246FC"/>
    <w:pPr>
      <w:widowControl w:val="0"/>
      <w:suppressLineNumbers/>
      <w:suppressAutoHyphens/>
      <w:spacing w:after="0" w:line="240" w:lineRule="auto"/>
    </w:pPr>
    <w:rPr>
      <w:rFonts w:ascii="Calibri" w:eastAsia="Calibri" w:hAnsi="Calibri" w:cs="Times New Roman"/>
      <w:kern w:val="1"/>
      <w:sz w:val="24"/>
      <w:szCs w:val="24"/>
    </w:rPr>
  </w:style>
  <w:style w:type="table" w:customStyle="1" w:styleId="Tabellagriglia6acolori-colore11">
    <w:name w:val="Tabella griglia 6 a colori - colore 11"/>
    <w:basedOn w:val="Tabellanormale"/>
    <w:uiPriority w:val="51"/>
    <w:rsid w:val="00775D9B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51"/>
    <w:rsid w:val="00775D9B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31">
    <w:name w:val="Tabella griglia 6 a colori - colore 31"/>
    <w:basedOn w:val="Tabellanormale"/>
    <w:uiPriority w:val="51"/>
    <w:rsid w:val="00775D9B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ellagriglia2-colore61">
    <w:name w:val="Tabella griglia 2 - colore 61"/>
    <w:basedOn w:val="Tabellanormale"/>
    <w:uiPriority w:val="47"/>
    <w:rsid w:val="00775D9B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1">
    <w:name w:val="Tabella griglia 5 scura - colore 61"/>
    <w:basedOn w:val="Tabellanormale"/>
    <w:uiPriority w:val="50"/>
    <w:rsid w:val="00B235C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51"/>
    <w:rsid w:val="00B235C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50"/>
    <w:rsid w:val="00B235C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Tabellagriglia4-colore11">
    <w:name w:val="Tabella griglia 4 - colore 11"/>
    <w:basedOn w:val="Tabellanormale"/>
    <w:uiPriority w:val="49"/>
    <w:rsid w:val="009412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Paragrafoelenco">
    <w:name w:val="List Paragraph"/>
    <w:basedOn w:val="Normale"/>
    <w:uiPriority w:val="34"/>
    <w:qFormat/>
    <w:rsid w:val="007820AF"/>
    <w:pPr>
      <w:ind w:left="720"/>
      <w:contextualSpacing/>
    </w:pPr>
  </w:style>
  <w:style w:type="table" w:styleId="Grigliatabella">
    <w:name w:val="Table Grid"/>
    <w:basedOn w:val="Tabellanormale"/>
    <w:uiPriority w:val="39"/>
    <w:rsid w:val="00746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803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3A3E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7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rubbo\Desktop\AnpalServizi_FormatDoc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E6037-0AA5-4609-89BE-B7FBEA94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AnpalServizi_FormatDoc</Template>
  <TotalTime>3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Piazza</dc:creator>
  <cp:lastModifiedBy>User</cp:lastModifiedBy>
  <cp:revision>3</cp:revision>
  <cp:lastPrinted>2019-01-11T10:41:00Z</cp:lastPrinted>
  <dcterms:created xsi:type="dcterms:W3CDTF">2024-03-03T21:39:00Z</dcterms:created>
  <dcterms:modified xsi:type="dcterms:W3CDTF">2025-09-15T10:23:00Z</dcterms:modified>
</cp:coreProperties>
</file>