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1"/>
      </w:tblGrid>
      <w:tr w:rsidR="00632628" w14:paraId="69857583" w14:textId="77777777" w:rsidTr="009E3C3C">
        <w:trPr>
          <w:trHeight w:val="363"/>
        </w:trPr>
        <w:tc>
          <w:tcPr>
            <w:tcW w:w="99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FBF29" w14:textId="17B45774" w:rsidR="00632628" w:rsidRDefault="00885CF4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B459C14" wp14:editId="7B08B27D">
                  <wp:extent cx="6139180" cy="1042670"/>
                  <wp:effectExtent l="0" t="0" r="0" b="5080"/>
                  <wp:docPr id="183769042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9180" cy="1042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31161B" w14:textId="71715EA2" w:rsidR="00272A78" w:rsidRDefault="00272A78" w:rsidP="00885CF4">
      <w:pPr>
        <w:jc w:val="center"/>
      </w:pPr>
    </w:p>
    <w:p w14:paraId="42AE11C1" w14:textId="77777777" w:rsidR="002C7720" w:rsidRPr="00272A78" w:rsidRDefault="002C7720" w:rsidP="002C7720">
      <w:pPr>
        <w:pStyle w:val="Titolo"/>
        <w:rPr>
          <w:sz w:val="32"/>
          <w:szCs w:val="32"/>
        </w:rPr>
      </w:pPr>
      <w:r w:rsidRPr="00272A78">
        <w:rPr>
          <w:sz w:val="32"/>
          <w:szCs w:val="32"/>
        </w:rPr>
        <w:t>GRIGLIA</w:t>
      </w:r>
      <w:r w:rsidRPr="00272A78">
        <w:rPr>
          <w:spacing w:val="-12"/>
          <w:sz w:val="32"/>
          <w:szCs w:val="32"/>
        </w:rPr>
        <w:t xml:space="preserve"> </w:t>
      </w:r>
      <w:r w:rsidRPr="00272A78">
        <w:rPr>
          <w:sz w:val="32"/>
          <w:szCs w:val="32"/>
        </w:rPr>
        <w:t>D’OSSERVAZIONE</w:t>
      </w:r>
      <w:r w:rsidRPr="00272A78">
        <w:rPr>
          <w:spacing w:val="-12"/>
          <w:sz w:val="32"/>
          <w:szCs w:val="32"/>
        </w:rPr>
        <w:t xml:space="preserve"> </w:t>
      </w:r>
      <w:r w:rsidRPr="00272A78">
        <w:rPr>
          <w:sz w:val="32"/>
          <w:szCs w:val="32"/>
        </w:rPr>
        <w:t>ALUNNO</w:t>
      </w:r>
      <w:r w:rsidRPr="00272A78">
        <w:rPr>
          <w:spacing w:val="-12"/>
          <w:sz w:val="32"/>
          <w:szCs w:val="32"/>
        </w:rPr>
        <w:t xml:space="preserve"> </w:t>
      </w:r>
      <w:r w:rsidRPr="00272A78">
        <w:rPr>
          <w:sz w:val="32"/>
          <w:szCs w:val="32"/>
        </w:rPr>
        <w:t>SU</w:t>
      </w:r>
      <w:r w:rsidRPr="00272A78">
        <w:rPr>
          <w:spacing w:val="-11"/>
          <w:sz w:val="32"/>
          <w:szCs w:val="32"/>
        </w:rPr>
        <w:t xml:space="preserve"> </w:t>
      </w:r>
      <w:r w:rsidRPr="00272A78">
        <w:rPr>
          <w:sz w:val="32"/>
          <w:szCs w:val="32"/>
        </w:rPr>
        <w:t>BASE</w:t>
      </w:r>
      <w:r w:rsidRPr="00272A78">
        <w:rPr>
          <w:spacing w:val="-12"/>
          <w:sz w:val="32"/>
          <w:szCs w:val="32"/>
        </w:rPr>
        <w:t xml:space="preserve"> </w:t>
      </w:r>
      <w:r w:rsidRPr="00272A78">
        <w:rPr>
          <w:spacing w:val="-4"/>
          <w:sz w:val="32"/>
          <w:szCs w:val="32"/>
        </w:rPr>
        <w:t>ICF</w:t>
      </w:r>
      <w:r w:rsidRPr="00272A78">
        <w:rPr>
          <w:spacing w:val="-4"/>
          <w:sz w:val="32"/>
          <w:szCs w:val="32"/>
          <w:vertAlign w:val="superscript"/>
        </w:rPr>
        <w:t>*</w:t>
      </w:r>
    </w:p>
    <w:p w14:paraId="2AEBF1D4" w14:textId="77777777" w:rsidR="002C7720" w:rsidRDefault="002C7720" w:rsidP="00272A78">
      <w:pPr>
        <w:ind w:left="19" w:right="2"/>
        <w:jc w:val="center"/>
        <w:rPr>
          <w:b/>
          <w:spacing w:val="-4"/>
          <w:sz w:val="28"/>
          <w:szCs w:val="28"/>
        </w:rPr>
      </w:pPr>
      <w:r w:rsidRPr="00272A78">
        <w:rPr>
          <w:b/>
          <w:sz w:val="28"/>
          <w:szCs w:val="28"/>
        </w:rPr>
        <w:t>(Base</w:t>
      </w:r>
      <w:r w:rsidRPr="00272A78">
        <w:rPr>
          <w:b/>
          <w:spacing w:val="22"/>
          <w:sz w:val="28"/>
          <w:szCs w:val="28"/>
        </w:rPr>
        <w:t xml:space="preserve"> </w:t>
      </w:r>
      <w:r w:rsidRPr="00272A78">
        <w:rPr>
          <w:b/>
          <w:sz w:val="28"/>
          <w:szCs w:val="28"/>
        </w:rPr>
        <w:t>per</w:t>
      </w:r>
      <w:r w:rsidRPr="00272A78">
        <w:rPr>
          <w:b/>
          <w:spacing w:val="21"/>
          <w:sz w:val="28"/>
          <w:szCs w:val="28"/>
        </w:rPr>
        <w:t xml:space="preserve"> </w:t>
      </w:r>
      <w:r w:rsidRPr="00272A78">
        <w:rPr>
          <w:b/>
          <w:sz w:val="28"/>
          <w:szCs w:val="28"/>
        </w:rPr>
        <w:t>definizione</w:t>
      </w:r>
      <w:r w:rsidRPr="00272A78">
        <w:rPr>
          <w:b/>
          <w:spacing w:val="22"/>
          <w:sz w:val="28"/>
          <w:szCs w:val="28"/>
        </w:rPr>
        <w:t xml:space="preserve"> </w:t>
      </w:r>
      <w:r w:rsidRPr="00272A78">
        <w:rPr>
          <w:b/>
          <w:sz w:val="28"/>
          <w:szCs w:val="28"/>
        </w:rPr>
        <w:t>obiettivi</w:t>
      </w:r>
      <w:r w:rsidRPr="00272A78">
        <w:rPr>
          <w:b/>
          <w:spacing w:val="21"/>
          <w:sz w:val="28"/>
          <w:szCs w:val="28"/>
        </w:rPr>
        <w:t xml:space="preserve"> </w:t>
      </w:r>
      <w:r w:rsidRPr="00272A78">
        <w:rPr>
          <w:b/>
          <w:sz w:val="28"/>
          <w:szCs w:val="28"/>
        </w:rPr>
        <w:t>PDF</w:t>
      </w:r>
      <w:r w:rsidRPr="00272A78">
        <w:rPr>
          <w:b/>
          <w:spacing w:val="20"/>
          <w:sz w:val="28"/>
          <w:szCs w:val="28"/>
        </w:rPr>
        <w:t xml:space="preserve"> </w:t>
      </w:r>
      <w:r w:rsidRPr="00272A78">
        <w:rPr>
          <w:b/>
          <w:sz w:val="28"/>
          <w:szCs w:val="28"/>
        </w:rPr>
        <w:t>e</w:t>
      </w:r>
      <w:r w:rsidRPr="00272A78">
        <w:rPr>
          <w:b/>
          <w:spacing w:val="23"/>
          <w:sz w:val="28"/>
          <w:szCs w:val="28"/>
        </w:rPr>
        <w:t xml:space="preserve"> </w:t>
      </w:r>
      <w:r w:rsidRPr="00272A78">
        <w:rPr>
          <w:b/>
          <w:spacing w:val="-4"/>
          <w:sz w:val="28"/>
          <w:szCs w:val="28"/>
        </w:rPr>
        <w:t>PEI)</w:t>
      </w:r>
    </w:p>
    <w:p w14:paraId="702EB056" w14:textId="77777777" w:rsidR="00272A78" w:rsidRDefault="00272A78" w:rsidP="00272A78">
      <w:pPr>
        <w:ind w:left="19" w:right="2"/>
        <w:jc w:val="center"/>
        <w:rPr>
          <w:b/>
          <w:spacing w:val="-4"/>
          <w:sz w:val="28"/>
          <w:szCs w:val="28"/>
        </w:rPr>
      </w:pPr>
    </w:p>
    <w:p w14:paraId="7FC7608F" w14:textId="0DFFA966" w:rsidR="00272A78" w:rsidRPr="00272A78" w:rsidRDefault="00272A78" w:rsidP="00272A78">
      <w:pPr>
        <w:pStyle w:val="Corpotesto"/>
        <w:ind w:left="151"/>
        <w:rPr>
          <w:rFonts w:ascii="Calibri" w:hAnsi="Calibri" w:cs="Calibri"/>
          <w:b/>
          <w:bCs/>
        </w:rPr>
      </w:pPr>
      <w:r w:rsidRPr="00272A78">
        <w:rPr>
          <w:rFonts w:ascii="Calibri" w:hAnsi="Calibri" w:cs="Calibri"/>
          <w:b/>
          <w:bCs/>
          <w:spacing w:val="-2"/>
        </w:rPr>
        <w:t>Legenda:</w:t>
      </w:r>
    </w:p>
    <w:tbl>
      <w:tblPr>
        <w:tblStyle w:val="Grigliatabella"/>
        <w:tblW w:w="0" w:type="auto"/>
        <w:tblInd w:w="19" w:type="dxa"/>
        <w:tblLook w:val="04A0" w:firstRow="1" w:lastRow="0" w:firstColumn="1" w:lastColumn="0" w:noHBand="0" w:noVBand="1"/>
      </w:tblPr>
      <w:tblGrid>
        <w:gridCol w:w="969"/>
        <w:gridCol w:w="8640"/>
      </w:tblGrid>
      <w:tr w:rsidR="00272A78" w14:paraId="7C92F21B" w14:textId="77777777" w:rsidTr="00272A78">
        <w:tc>
          <w:tcPr>
            <w:tcW w:w="969" w:type="dxa"/>
          </w:tcPr>
          <w:p w14:paraId="533EAA08" w14:textId="300DEBB9" w:rsidR="00272A78" w:rsidRPr="00272A78" w:rsidRDefault="00272A78" w:rsidP="00272A78">
            <w:pPr>
              <w:ind w:right="2"/>
              <w:jc w:val="center"/>
              <w:rPr>
                <w:b/>
                <w:sz w:val="24"/>
                <w:szCs w:val="24"/>
              </w:rPr>
            </w:pPr>
            <w:r w:rsidRPr="00272A7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640" w:type="dxa"/>
          </w:tcPr>
          <w:p w14:paraId="260DDAE3" w14:textId="4B530252" w:rsidR="00272A78" w:rsidRDefault="00272A78" w:rsidP="00272A78">
            <w:pPr>
              <w:ind w:right="2"/>
              <w:jc w:val="both"/>
              <w:rPr>
                <w:b/>
                <w:sz w:val="28"/>
                <w:szCs w:val="28"/>
              </w:rPr>
            </w:pPr>
            <w:r>
              <w:t>L’elemento</w:t>
            </w:r>
            <w:r>
              <w:rPr>
                <w:spacing w:val="31"/>
              </w:rPr>
              <w:t xml:space="preserve"> </w:t>
            </w:r>
            <w:r>
              <w:t>descritto</w:t>
            </w:r>
            <w:r>
              <w:rPr>
                <w:spacing w:val="31"/>
              </w:rPr>
              <w:t xml:space="preserve"> </w:t>
            </w:r>
            <w:r>
              <w:t>dal</w:t>
            </w:r>
            <w:r>
              <w:rPr>
                <w:spacing w:val="30"/>
              </w:rPr>
              <w:t xml:space="preserve"> </w:t>
            </w:r>
            <w:r>
              <w:t>criterio</w:t>
            </w:r>
            <w:r>
              <w:rPr>
                <w:spacing w:val="31"/>
              </w:rPr>
              <w:t xml:space="preserve"> </w:t>
            </w:r>
            <w:r>
              <w:t>mette</w:t>
            </w:r>
            <w:r>
              <w:rPr>
                <w:spacing w:val="31"/>
              </w:rPr>
              <w:t xml:space="preserve"> </w:t>
            </w:r>
            <w:r>
              <w:t>in</w:t>
            </w:r>
            <w:r>
              <w:rPr>
                <w:spacing w:val="31"/>
              </w:rPr>
              <w:t xml:space="preserve"> </w:t>
            </w:r>
            <w:r>
              <w:t>evidenza</w:t>
            </w:r>
            <w:r>
              <w:rPr>
                <w:spacing w:val="31"/>
              </w:rPr>
              <w:t xml:space="preserve"> </w:t>
            </w:r>
            <w:r>
              <w:rPr>
                <w:u w:val="single"/>
              </w:rPr>
              <w:t>problematicità</w:t>
            </w:r>
            <w:r>
              <w:rPr>
                <w:spacing w:val="31"/>
                <w:u w:val="single"/>
              </w:rPr>
              <w:t xml:space="preserve"> </w:t>
            </w:r>
            <w:r>
              <w:rPr>
                <w:u w:val="single"/>
              </w:rPr>
              <w:t>rilevanti</w:t>
            </w:r>
            <w:r>
              <w:rPr>
                <w:spacing w:val="30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31"/>
                <w:u w:val="single"/>
              </w:rPr>
              <w:t xml:space="preserve"> </w:t>
            </w:r>
            <w:r>
              <w:rPr>
                <w:u w:val="single"/>
              </w:rPr>
              <w:t>reiterate</w:t>
            </w:r>
          </w:p>
        </w:tc>
      </w:tr>
      <w:tr w:rsidR="00272A78" w14:paraId="58C0D23A" w14:textId="77777777" w:rsidTr="00272A78">
        <w:tc>
          <w:tcPr>
            <w:tcW w:w="969" w:type="dxa"/>
          </w:tcPr>
          <w:p w14:paraId="42304EE7" w14:textId="2118D4C0" w:rsidR="00272A78" w:rsidRPr="00272A78" w:rsidRDefault="00272A78" w:rsidP="00272A78">
            <w:pPr>
              <w:ind w:right="2"/>
              <w:jc w:val="center"/>
              <w:rPr>
                <w:b/>
                <w:sz w:val="24"/>
                <w:szCs w:val="24"/>
              </w:rPr>
            </w:pPr>
            <w:r w:rsidRPr="00272A7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640" w:type="dxa"/>
          </w:tcPr>
          <w:p w14:paraId="524FC18B" w14:textId="0E28C3A0" w:rsidR="00272A78" w:rsidRPr="00272A78" w:rsidRDefault="00272A78" w:rsidP="00272A78">
            <w:pPr>
              <w:ind w:right="2"/>
              <w:jc w:val="both"/>
              <w:rPr>
                <w:bCs/>
                <w:sz w:val="24"/>
                <w:szCs w:val="24"/>
              </w:rPr>
            </w:pPr>
            <w:r w:rsidRPr="00272A78">
              <w:rPr>
                <w:bCs/>
                <w:sz w:val="24"/>
                <w:szCs w:val="24"/>
              </w:rPr>
              <w:t>L’elemento descritto dal criterio mette in evidenza problematicità lievi o occasionali</w:t>
            </w:r>
          </w:p>
        </w:tc>
      </w:tr>
      <w:tr w:rsidR="00272A78" w14:paraId="1AA5D0E9" w14:textId="77777777" w:rsidTr="00272A78">
        <w:tc>
          <w:tcPr>
            <w:tcW w:w="969" w:type="dxa"/>
          </w:tcPr>
          <w:p w14:paraId="001B3703" w14:textId="50A69A99" w:rsidR="00272A78" w:rsidRPr="00272A78" w:rsidRDefault="00272A78" w:rsidP="00272A78">
            <w:pPr>
              <w:ind w:right="2"/>
              <w:jc w:val="center"/>
              <w:rPr>
                <w:b/>
                <w:sz w:val="24"/>
                <w:szCs w:val="24"/>
              </w:rPr>
            </w:pPr>
            <w:r w:rsidRPr="00272A78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640" w:type="dxa"/>
          </w:tcPr>
          <w:p w14:paraId="2F1A2FBA" w14:textId="629A7EA8" w:rsidR="00272A78" w:rsidRPr="00272A78" w:rsidRDefault="00272A78" w:rsidP="00272A78">
            <w:pPr>
              <w:ind w:right="2"/>
              <w:jc w:val="both"/>
              <w:rPr>
                <w:b/>
                <w:sz w:val="24"/>
                <w:szCs w:val="24"/>
              </w:rPr>
            </w:pPr>
            <w:r w:rsidRPr="00272A78">
              <w:rPr>
                <w:sz w:val="24"/>
                <w:szCs w:val="24"/>
              </w:rPr>
              <w:t>L’elemento</w:t>
            </w:r>
            <w:r w:rsidRPr="00272A78">
              <w:rPr>
                <w:spacing w:val="31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</w:rPr>
              <w:t>descritto</w:t>
            </w:r>
            <w:r w:rsidRPr="00272A78">
              <w:rPr>
                <w:spacing w:val="31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</w:rPr>
              <w:t>dal</w:t>
            </w:r>
            <w:r w:rsidRPr="00272A78">
              <w:rPr>
                <w:spacing w:val="28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</w:rPr>
              <w:t>criterio</w:t>
            </w:r>
            <w:r w:rsidRPr="00272A78">
              <w:rPr>
                <w:spacing w:val="31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  <w:u w:val="single"/>
              </w:rPr>
              <w:t>non</w:t>
            </w:r>
            <w:r w:rsidRPr="00272A78">
              <w:rPr>
                <w:spacing w:val="31"/>
                <w:sz w:val="24"/>
                <w:szCs w:val="24"/>
                <w:u w:val="single"/>
              </w:rPr>
              <w:t xml:space="preserve"> </w:t>
            </w:r>
            <w:r w:rsidRPr="00272A78">
              <w:rPr>
                <w:sz w:val="24"/>
                <w:szCs w:val="24"/>
              </w:rPr>
              <w:t>mette</w:t>
            </w:r>
            <w:r w:rsidRPr="00272A78">
              <w:rPr>
                <w:spacing w:val="31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</w:rPr>
              <w:t>in</w:t>
            </w:r>
            <w:r w:rsidRPr="00272A78">
              <w:rPr>
                <w:spacing w:val="31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</w:rPr>
              <w:t>evidenza</w:t>
            </w:r>
            <w:r w:rsidRPr="00272A78">
              <w:rPr>
                <w:spacing w:val="31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  <w:u w:val="single"/>
              </w:rPr>
              <w:t>particolari</w:t>
            </w:r>
            <w:r w:rsidRPr="00272A78">
              <w:rPr>
                <w:spacing w:val="29"/>
                <w:sz w:val="24"/>
                <w:szCs w:val="24"/>
                <w:u w:val="single"/>
              </w:rPr>
              <w:t xml:space="preserve"> </w:t>
            </w:r>
            <w:r w:rsidRPr="00272A78">
              <w:rPr>
                <w:sz w:val="24"/>
                <w:szCs w:val="24"/>
                <w:u w:val="single"/>
              </w:rPr>
              <w:t>problematicità.</w:t>
            </w:r>
            <w:r w:rsidRPr="00272A78">
              <w:rPr>
                <w:spacing w:val="29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</w:rPr>
              <w:t>Lo</w:t>
            </w:r>
            <w:r w:rsidRPr="00272A78">
              <w:rPr>
                <w:spacing w:val="31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</w:rPr>
              <w:t>sviluppo</w:t>
            </w:r>
            <w:r w:rsidRPr="00272A78">
              <w:rPr>
                <w:spacing w:val="31"/>
                <w:sz w:val="24"/>
                <w:szCs w:val="24"/>
              </w:rPr>
              <w:t xml:space="preserve"> </w:t>
            </w:r>
            <w:r w:rsidRPr="00272A78">
              <w:rPr>
                <w:sz w:val="24"/>
                <w:szCs w:val="24"/>
              </w:rPr>
              <w:t>della capacità descritta appare nella norma</w:t>
            </w:r>
          </w:p>
        </w:tc>
      </w:tr>
      <w:tr w:rsidR="00272A78" w14:paraId="53EE8372" w14:textId="77777777" w:rsidTr="00272A78">
        <w:tc>
          <w:tcPr>
            <w:tcW w:w="969" w:type="dxa"/>
          </w:tcPr>
          <w:p w14:paraId="445978D3" w14:textId="2285B90C" w:rsidR="00272A78" w:rsidRPr="00272A78" w:rsidRDefault="00272A78" w:rsidP="00272A78">
            <w:pPr>
              <w:ind w:right="2"/>
              <w:jc w:val="center"/>
              <w:rPr>
                <w:b/>
                <w:sz w:val="24"/>
                <w:szCs w:val="24"/>
              </w:rPr>
            </w:pPr>
            <w:r w:rsidRPr="00272A78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8640" w:type="dxa"/>
          </w:tcPr>
          <w:p w14:paraId="377D107E" w14:textId="3DBD8C2A" w:rsidR="00272A78" w:rsidRPr="00272A78" w:rsidRDefault="00272A78" w:rsidP="00272A78">
            <w:pPr>
              <w:pStyle w:val="Corpotesto"/>
              <w:tabs>
                <w:tab w:val="left" w:pos="859"/>
              </w:tabs>
              <w:spacing w:line="247" w:lineRule="auto"/>
              <w:ind w:left="0" w:right="260"/>
              <w:jc w:val="both"/>
              <w:rPr>
                <w:rFonts w:ascii="Calibri" w:hAnsi="Calibri" w:cs="Calibri"/>
              </w:rPr>
            </w:pPr>
            <w:r w:rsidRPr="00272A78">
              <w:rPr>
                <w:rFonts w:ascii="Calibri" w:hAnsi="Calibri" w:cs="Calibri"/>
              </w:rPr>
              <w:t>L’elemento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descritto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non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solo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non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mette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in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evidenza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problematicità,</w:t>
            </w:r>
            <w:r w:rsidRPr="00272A78">
              <w:rPr>
                <w:rFonts w:ascii="Calibri" w:hAnsi="Calibri" w:cs="Calibri"/>
                <w:spacing w:val="26"/>
              </w:rPr>
              <w:t xml:space="preserve"> </w:t>
            </w:r>
            <w:r w:rsidRPr="00272A78">
              <w:rPr>
                <w:rFonts w:ascii="Calibri" w:hAnsi="Calibri" w:cs="Calibri"/>
              </w:rPr>
              <w:t>ma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rappresenta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</w:rPr>
              <w:t>un</w:t>
            </w:r>
            <w:r w:rsidRPr="00272A78">
              <w:rPr>
                <w:rFonts w:ascii="Calibri" w:hAnsi="Calibri" w:cs="Calibri"/>
                <w:spacing w:val="28"/>
              </w:rPr>
              <w:t xml:space="preserve"> </w:t>
            </w:r>
            <w:r w:rsidRPr="00272A78">
              <w:rPr>
                <w:rFonts w:ascii="Calibri" w:hAnsi="Calibri" w:cs="Calibri"/>
                <w:u w:val="single"/>
              </w:rPr>
              <w:t>“punto</w:t>
            </w:r>
            <w:r w:rsidRPr="00272A78">
              <w:rPr>
                <w:rFonts w:ascii="Calibri" w:hAnsi="Calibri" w:cs="Calibri"/>
                <w:spacing w:val="28"/>
                <w:u w:val="single"/>
              </w:rPr>
              <w:t xml:space="preserve"> </w:t>
            </w:r>
            <w:r w:rsidRPr="00272A78">
              <w:rPr>
                <w:rFonts w:ascii="Calibri" w:hAnsi="Calibri" w:cs="Calibri"/>
                <w:u w:val="single"/>
              </w:rPr>
              <w:t>di</w:t>
            </w:r>
            <w:r w:rsidRPr="00272A78">
              <w:rPr>
                <w:rFonts w:ascii="Calibri" w:hAnsi="Calibri" w:cs="Calibri"/>
                <w:spacing w:val="26"/>
                <w:u w:val="single"/>
              </w:rPr>
              <w:t xml:space="preserve"> </w:t>
            </w:r>
            <w:r w:rsidRPr="00272A78">
              <w:rPr>
                <w:rFonts w:ascii="Calibri" w:hAnsi="Calibri" w:cs="Calibri"/>
                <w:u w:val="single"/>
              </w:rPr>
              <w:t>forza”</w:t>
            </w:r>
            <w:r w:rsidRPr="00272A78">
              <w:rPr>
                <w:rFonts w:ascii="Calibri" w:hAnsi="Calibri" w:cs="Calibri"/>
              </w:rPr>
              <w:t xml:space="preserve"> </w:t>
            </w:r>
            <w:r w:rsidRPr="00272A78">
              <w:rPr>
                <w:rFonts w:ascii="Calibri" w:hAnsi="Calibri" w:cs="Calibri"/>
                <w:u w:val="single"/>
              </w:rPr>
              <w:t>dell’alunno</w:t>
            </w:r>
            <w:r w:rsidRPr="00272A78">
              <w:rPr>
                <w:rFonts w:ascii="Calibri" w:hAnsi="Calibri" w:cs="Calibri"/>
              </w:rPr>
              <w:t>, su cui fare leva nell’intervento.</w:t>
            </w:r>
          </w:p>
        </w:tc>
      </w:tr>
    </w:tbl>
    <w:p w14:paraId="4D603E17" w14:textId="77777777" w:rsidR="002C7720" w:rsidRDefault="002C7720" w:rsidP="002C7720">
      <w:pPr>
        <w:pStyle w:val="Corpotesto"/>
        <w:spacing w:before="49"/>
        <w:rPr>
          <w:b/>
          <w:sz w:val="31"/>
        </w:rPr>
      </w:pPr>
    </w:p>
    <w:p w14:paraId="75511D06" w14:textId="77777777" w:rsidR="002C7720" w:rsidRDefault="002C7720" w:rsidP="002C7720">
      <w:pPr>
        <w:pStyle w:val="Corpotesto"/>
        <w:spacing w:before="44"/>
      </w:pPr>
    </w:p>
    <w:p w14:paraId="030EBEB7" w14:textId="7689C593" w:rsidR="002C7720" w:rsidRPr="00272A78" w:rsidRDefault="002C7720" w:rsidP="00272A78">
      <w:pPr>
        <w:ind w:left="19"/>
        <w:jc w:val="center"/>
        <w:rPr>
          <w:b/>
          <w:i/>
          <w:iCs/>
          <w:spacing w:val="-2"/>
          <w:sz w:val="28"/>
        </w:rPr>
      </w:pPr>
      <w:r w:rsidRPr="00272A78">
        <w:rPr>
          <w:b/>
          <w:i/>
          <w:iCs/>
          <w:sz w:val="28"/>
        </w:rPr>
        <w:t>F</w:t>
      </w:r>
      <w:r w:rsidR="00272A78" w:rsidRPr="00272A78">
        <w:rPr>
          <w:b/>
          <w:i/>
          <w:iCs/>
          <w:sz w:val="28"/>
        </w:rPr>
        <w:t>unzioni</w:t>
      </w:r>
      <w:r w:rsidR="00272A78" w:rsidRPr="00272A78">
        <w:rPr>
          <w:b/>
          <w:i/>
          <w:iCs/>
          <w:spacing w:val="-7"/>
          <w:sz w:val="28"/>
        </w:rPr>
        <w:t xml:space="preserve"> </w:t>
      </w:r>
      <w:r w:rsidR="00272A78" w:rsidRPr="00272A78">
        <w:rPr>
          <w:b/>
          <w:i/>
          <w:iCs/>
          <w:sz w:val="28"/>
        </w:rPr>
        <w:t>e</w:t>
      </w:r>
      <w:r w:rsidR="00272A78" w:rsidRPr="00272A78">
        <w:rPr>
          <w:b/>
          <w:i/>
          <w:iCs/>
          <w:spacing w:val="-6"/>
          <w:sz w:val="28"/>
        </w:rPr>
        <w:t xml:space="preserve"> </w:t>
      </w:r>
      <w:r w:rsidR="00272A78" w:rsidRPr="00272A78">
        <w:rPr>
          <w:b/>
          <w:i/>
          <w:iCs/>
          <w:sz w:val="28"/>
        </w:rPr>
        <w:t>strutture</w:t>
      </w:r>
      <w:r w:rsidR="00272A78" w:rsidRPr="00272A78">
        <w:rPr>
          <w:b/>
          <w:i/>
          <w:iCs/>
          <w:spacing w:val="-6"/>
          <w:sz w:val="28"/>
        </w:rPr>
        <w:t xml:space="preserve"> </w:t>
      </w:r>
      <w:r w:rsidR="00272A78" w:rsidRPr="00272A78">
        <w:rPr>
          <w:b/>
          <w:i/>
          <w:iCs/>
          <w:spacing w:val="-2"/>
          <w:sz w:val="28"/>
        </w:rPr>
        <w:t>corporee</w:t>
      </w:r>
    </w:p>
    <w:tbl>
      <w:tblPr>
        <w:tblStyle w:val="TableNormal"/>
        <w:tblW w:w="9588" w:type="dxa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0"/>
        <w:gridCol w:w="567"/>
        <w:gridCol w:w="567"/>
        <w:gridCol w:w="567"/>
        <w:gridCol w:w="567"/>
      </w:tblGrid>
      <w:tr w:rsidR="002C7720" w:rsidRPr="00272A78" w14:paraId="4D33A7C4" w14:textId="77777777" w:rsidTr="004C186D">
        <w:trPr>
          <w:trHeight w:val="537"/>
        </w:trPr>
        <w:tc>
          <w:tcPr>
            <w:tcW w:w="7320" w:type="dxa"/>
            <w:shd w:val="clear" w:color="auto" w:fill="D9F2D0" w:themeFill="accent6" w:themeFillTint="33"/>
          </w:tcPr>
          <w:p w14:paraId="2350619A" w14:textId="77777777" w:rsidR="00272A78" w:rsidRDefault="00272A78" w:rsidP="00272A78">
            <w:pPr>
              <w:pStyle w:val="TableParagraph"/>
              <w:spacing w:line="242" w:lineRule="exact"/>
              <w:jc w:val="center"/>
              <w:rPr>
                <w:rFonts w:ascii="Calibri" w:hAnsi="Calibri"/>
                <w:b/>
                <w:sz w:val="24"/>
                <w:szCs w:val="24"/>
                <w:lang w:val="it-IT"/>
              </w:rPr>
            </w:pPr>
          </w:p>
          <w:p w14:paraId="6573D93B" w14:textId="3958EB87" w:rsidR="002C7720" w:rsidRPr="00272A78" w:rsidRDefault="00272A78" w:rsidP="00272A78">
            <w:pPr>
              <w:pStyle w:val="TableParagraph"/>
              <w:spacing w:line="242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F</w:t>
            </w:r>
            <w:r w:rsidRPr="00272A78">
              <w:rPr>
                <w:rFonts w:ascii="Calibri" w:hAnsi="Calibri"/>
                <w:b/>
                <w:sz w:val="24"/>
                <w:szCs w:val="24"/>
              </w:rPr>
              <w:t>unzioni</w:t>
            </w:r>
            <w:proofErr w:type="spellEnd"/>
            <w:r w:rsidRPr="00272A78">
              <w:rPr>
                <w:rFonts w:ascii="Calibri" w:hAnsi="Calibri"/>
                <w:b/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b/>
                <w:sz w:val="24"/>
                <w:szCs w:val="24"/>
              </w:rPr>
              <w:t>mentali</w:t>
            </w:r>
            <w:proofErr w:type="spellEnd"/>
            <w:r w:rsidRPr="00272A78">
              <w:rPr>
                <w:rFonts w:ascii="Calibri" w:hAnsi="Calibri"/>
                <w:b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b/>
                <w:spacing w:val="-2"/>
                <w:sz w:val="24"/>
                <w:szCs w:val="24"/>
              </w:rPr>
              <w:t>specifiche</w:t>
            </w:r>
            <w:proofErr w:type="spellEnd"/>
          </w:p>
        </w:tc>
        <w:tc>
          <w:tcPr>
            <w:tcW w:w="567" w:type="dxa"/>
          </w:tcPr>
          <w:p w14:paraId="286196D5" w14:textId="77777777" w:rsidR="002C7720" w:rsidRPr="00272A78" w:rsidRDefault="002C7720" w:rsidP="00272A78">
            <w:pPr>
              <w:pStyle w:val="TableParagraph"/>
              <w:spacing w:before="18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14:paraId="42E44085" w14:textId="77777777" w:rsidR="002C7720" w:rsidRPr="00272A78" w:rsidRDefault="002C7720" w:rsidP="00272A78">
            <w:pPr>
              <w:pStyle w:val="TableParagraph"/>
              <w:spacing w:line="242" w:lineRule="exact"/>
              <w:ind w:left="11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98C11AC" w14:textId="77777777" w:rsidR="002C7720" w:rsidRPr="00272A78" w:rsidRDefault="002C7720" w:rsidP="00272A78">
            <w:pPr>
              <w:pStyle w:val="TableParagraph"/>
              <w:spacing w:before="18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14:paraId="1D8EC7C8" w14:textId="77777777" w:rsidR="002C7720" w:rsidRPr="00272A78" w:rsidRDefault="002C7720" w:rsidP="00272A78">
            <w:pPr>
              <w:pStyle w:val="TableParagraph"/>
              <w:spacing w:line="242" w:lineRule="exact"/>
              <w:ind w:left="11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9930466" w14:textId="77777777" w:rsidR="002C7720" w:rsidRPr="00272A78" w:rsidRDefault="002C7720" w:rsidP="00272A78">
            <w:pPr>
              <w:pStyle w:val="TableParagraph"/>
              <w:spacing w:before="18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14:paraId="681C6E21" w14:textId="77777777" w:rsidR="002C7720" w:rsidRPr="00272A78" w:rsidRDefault="002C7720" w:rsidP="00272A78">
            <w:pPr>
              <w:pStyle w:val="TableParagraph"/>
              <w:spacing w:line="242" w:lineRule="exact"/>
              <w:ind w:left="106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25B9E738" w14:textId="77777777" w:rsidR="002C7720" w:rsidRPr="00272A78" w:rsidRDefault="002C7720" w:rsidP="00272A78">
            <w:pPr>
              <w:pStyle w:val="TableParagraph"/>
              <w:spacing w:before="18"/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14:paraId="67E81327" w14:textId="77777777" w:rsidR="002C7720" w:rsidRPr="00272A78" w:rsidRDefault="002C7720" w:rsidP="00272A78">
            <w:pPr>
              <w:pStyle w:val="TableParagraph"/>
              <w:spacing w:line="242" w:lineRule="exact"/>
              <w:ind w:left="111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F</w:t>
            </w:r>
          </w:p>
        </w:tc>
      </w:tr>
      <w:tr w:rsidR="002C7720" w:rsidRPr="00272A78" w14:paraId="6F3077DE" w14:textId="77777777" w:rsidTr="00272A78">
        <w:trPr>
          <w:trHeight w:val="268"/>
        </w:trPr>
        <w:tc>
          <w:tcPr>
            <w:tcW w:w="7320" w:type="dxa"/>
          </w:tcPr>
          <w:p w14:paraId="51B7F9EC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Focalizzazione</w:t>
            </w:r>
            <w:proofErr w:type="spellEnd"/>
            <w:r w:rsidRPr="00272A78">
              <w:rPr>
                <w:rFonts w:ascii="Calibri" w:hAnsi="Calibri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dell’attenzione</w:t>
            </w:r>
            <w:proofErr w:type="spellEnd"/>
          </w:p>
        </w:tc>
        <w:tc>
          <w:tcPr>
            <w:tcW w:w="567" w:type="dxa"/>
          </w:tcPr>
          <w:p w14:paraId="19FBA5E8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188095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09C306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8B906C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6C8807C3" w14:textId="77777777" w:rsidTr="00272A78">
        <w:trPr>
          <w:trHeight w:val="330"/>
        </w:trPr>
        <w:tc>
          <w:tcPr>
            <w:tcW w:w="7320" w:type="dxa"/>
          </w:tcPr>
          <w:p w14:paraId="31736A93" w14:textId="77777777" w:rsidR="002C7720" w:rsidRPr="00272A78" w:rsidRDefault="002C7720" w:rsidP="00614491">
            <w:pPr>
              <w:pStyle w:val="TableParagraph"/>
              <w:spacing w:before="6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Mantenimento</w:t>
            </w:r>
            <w:proofErr w:type="spellEnd"/>
            <w:r w:rsidRPr="00272A78">
              <w:rPr>
                <w:rFonts w:ascii="Calibri" w:hAnsi="Calibri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dell’attenzione</w:t>
            </w:r>
            <w:proofErr w:type="spellEnd"/>
          </w:p>
        </w:tc>
        <w:tc>
          <w:tcPr>
            <w:tcW w:w="567" w:type="dxa"/>
          </w:tcPr>
          <w:p w14:paraId="33CC44AC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7347F6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9C7B29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2DC914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31AD1909" w14:textId="77777777" w:rsidTr="00272A78">
        <w:trPr>
          <w:trHeight w:val="268"/>
        </w:trPr>
        <w:tc>
          <w:tcPr>
            <w:tcW w:w="7320" w:type="dxa"/>
          </w:tcPr>
          <w:p w14:paraId="399EBBA7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r w:rsidRPr="00272A78">
              <w:rPr>
                <w:rFonts w:ascii="Calibri" w:hAnsi="Calibri"/>
                <w:sz w:val="24"/>
                <w:szCs w:val="24"/>
              </w:rPr>
              <w:t>Memoria</w:t>
            </w:r>
            <w:r w:rsidRPr="00272A78">
              <w:rPr>
                <w:rFonts w:ascii="Calibri" w:hAnsi="Calibri"/>
                <w:spacing w:val="18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</w:rPr>
              <w:t>a</w:t>
            </w:r>
            <w:r w:rsidRPr="00272A78">
              <w:rPr>
                <w:rFonts w:ascii="Calibri" w:hAnsi="Calibri"/>
                <w:spacing w:val="18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</w:rPr>
              <w:t>breve</w:t>
            </w:r>
            <w:r w:rsidRPr="00272A78">
              <w:rPr>
                <w:rFonts w:ascii="Calibri" w:hAnsi="Calibri"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termine</w:t>
            </w:r>
            <w:proofErr w:type="spellEnd"/>
          </w:p>
        </w:tc>
        <w:tc>
          <w:tcPr>
            <w:tcW w:w="567" w:type="dxa"/>
          </w:tcPr>
          <w:p w14:paraId="1991BA3B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A224A1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63FB00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A0DF8E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67A30F69" w14:textId="77777777" w:rsidTr="00272A78">
        <w:trPr>
          <w:trHeight w:val="282"/>
        </w:trPr>
        <w:tc>
          <w:tcPr>
            <w:tcW w:w="7320" w:type="dxa"/>
          </w:tcPr>
          <w:p w14:paraId="58A64EED" w14:textId="77777777" w:rsidR="002C7720" w:rsidRPr="00272A78" w:rsidRDefault="002C7720" w:rsidP="00614491">
            <w:pPr>
              <w:pStyle w:val="TableParagraph"/>
              <w:spacing w:before="6"/>
              <w:ind w:left="110"/>
              <w:rPr>
                <w:rFonts w:ascii="Calibri" w:hAnsi="Calibri"/>
                <w:sz w:val="24"/>
                <w:szCs w:val="24"/>
              </w:rPr>
            </w:pPr>
            <w:r w:rsidRPr="00272A78">
              <w:rPr>
                <w:rFonts w:ascii="Calibri" w:hAnsi="Calibri"/>
                <w:sz w:val="24"/>
                <w:szCs w:val="24"/>
              </w:rPr>
              <w:t>Memoria</w:t>
            </w:r>
            <w:r w:rsidRPr="00272A78">
              <w:rPr>
                <w:rFonts w:ascii="Calibri" w:hAnsi="Calibri"/>
                <w:spacing w:val="18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</w:rPr>
              <w:t>a</w:t>
            </w:r>
            <w:r w:rsidRPr="00272A78">
              <w:rPr>
                <w:rFonts w:ascii="Calibri" w:hAnsi="Calibri"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lungo</w:t>
            </w:r>
            <w:proofErr w:type="spellEnd"/>
            <w:r w:rsidRPr="00272A78">
              <w:rPr>
                <w:rFonts w:ascii="Calibri" w:hAnsi="Calibri"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termine</w:t>
            </w:r>
            <w:proofErr w:type="spellEnd"/>
          </w:p>
        </w:tc>
        <w:tc>
          <w:tcPr>
            <w:tcW w:w="567" w:type="dxa"/>
          </w:tcPr>
          <w:p w14:paraId="7F2EC012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8B7AE9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F70699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C50022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58FC7E2D" w14:textId="77777777" w:rsidTr="00272A78">
        <w:trPr>
          <w:trHeight w:val="268"/>
        </w:trPr>
        <w:tc>
          <w:tcPr>
            <w:tcW w:w="7320" w:type="dxa"/>
          </w:tcPr>
          <w:p w14:paraId="7593211C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Controllo</w:t>
            </w:r>
            <w:proofErr w:type="spellEnd"/>
            <w:r w:rsidRPr="00272A78">
              <w:rPr>
                <w:rFonts w:ascii="Calibri" w:hAnsi="Calibri"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psicomotorio</w:t>
            </w:r>
            <w:proofErr w:type="spellEnd"/>
          </w:p>
        </w:tc>
        <w:tc>
          <w:tcPr>
            <w:tcW w:w="567" w:type="dxa"/>
          </w:tcPr>
          <w:p w14:paraId="286A1394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7DD788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C229D0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CAED3F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2CBEDBEF" w14:textId="77777777" w:rsidTr="00272A78">
        <w:trPr>
          <w:trHeight w:val="268"/>
        </w:trPr>
        <w:tc>
          <w:tcPr>
            <w:tcW w:w="7320" w:type="dxa"/>
          </w:tcPr>
          <w:p w14:paraId="69815A97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r w:rsidRPr="00272A78">
              <w:rPr>
                <w:rFonts w:ascii="Calibri" w:hAnsi="Calibri"/>
                <w:sz w:val="24"/>
                <w:szCs w:val="24"/>
              </w:rPr>
              <w:t>Gamma</w:t>
            </w:r>
            <w:r w:rsidRPr="00272A78">
              <w:rPr>
                <w:rFonts w:ascii="Calibri" w:hAnsi="Calibri"/>
                <w:spacing w:val="17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</w:rPr>
              <w:t>di</w:t>
            </w:r>
            <w:r w:rsidRPr="00272A78">
              <w:rPr>
                <w:rFonts w:ascii="Calibri" w:hAnsi="Calibri"/>
                <w:spacing w:val="17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emozioni</w:t>
            </w:r>
            <w:proofErr w:type="spellEnd"/>
          </w:p>
        </w:tc>
        <w:tc>
          <w:tcPr>
            <w:tcW w:w="567" w:type="dxa"/>
          </w:tcPr>
          <w:p w14:paraId="227D2F52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8D15CF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8A88CE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AF222C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07E946E0" w14:textId="77777777" w:rsidTr="00272A78">
        <w:trPr>
          <w:trHeight w:val="316"/>
        </w:trPr>
        <w:tc>
          <w:tcPr>
            <w:tcW w:w="7320" w:type="dxa"/>
          </w:tcPr>
          <w:p w14:paraId="310833AC" w14:textId="77777777" w:rsidR="002C7720" w:rsidRPr="00272A78" w:rsidRDefault="002C7720" w:rsidP="00614491">
            <w:pPr>
              <w:pStyle w:val="TableParagraph"/>
              <w:spacing w:before="6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Regolazione</w:t>
            </w:r>
            <w:proofErr w:type="spellEnd"/>
            <w:r w:rsidRPr="00272A78">
              <w:rPr>
                <w:rFonts w:ascii="Calibri" w:hAnsi="Calibri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delle</w:t>
            </w:r>
            <w:proofErr w:type="spellEnd"/>
            <w:r w:rsidRPr="00272A78">
              <w:rPr>
                <w:rFonts w:ascii="Calibri" w:hAnsi="Calibri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emozioni</w:t>
            </w:r>
            <w:proofErr w:type="spellEnd"/>
          </w:p>
        </w:tc>
        <w:tc>
          <w:tcPr>
            <w:tcW w:w="567" w:type="dxa"/>
          </w:tcPr>
          <w:p w14:paraId="22B30AC7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B13E19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A81BB3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3B7AF7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7D4EBD89" w14:textId="77777777" w:rsidTr="00272A78">
        <w:trPr>
          <w:trHeight w:val="268"/>
        </w:trPr>
        <w:tc>
          <w:tcPr>
            <w:tcW w:w="7320" w:type="dxa"/>
          </w:tcPr>
          <w:p w14:paraId="1B50BD7E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Acquisizione</w:t>
            </w:r>
            <w:proofErr w:type="spellEnd"/>
            <w:r w:rsidRPr="00272A78">
              <w:rPr>
                <w:rFonts w:ascii="Calibri" w:hAnsi="Calibri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della</w:t>
            </w:r>
            <w:proofErr w:type="spellEnd"/>
            <w:r w:rsidRPr="00272A78">
              <w:rPr>
                <w:rFonts w:ascii="Calibri" w:hAnsi="Calibri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dominanza</w:t>
            </w:r>
            <w:proofErr w:type="spellEnd"/>
          </w:p>
        </w:tc>
        <w:tc>
          <w:tcPr>
            <w:tcW w:w="567" w:type="dxa"/>
          </w:tcPr>
          <w:p w14:paraId="03825482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F0A883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7D86A6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A37F12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01E58111" w14:textId="77777777" w:rsidTr="00272A78">
        <w:trPr>
          <w:trHeight w:val="268"/>
        </w:trPr>
        <w:tc>
          <w:tcPr>
            <w:tcW w:w="7320" w:type="dxa"/>
          </w:tcPr>
          <w:p w14:paraId="50CA3578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Linguaggio</w:t>
            </w:r>
            <w:proofErr w:type="spellEnd"/>
            <w:r w:rsidRPr="00272A78">
              <w:rPr>
                <w:rFonts w:ascii="Calibri" w:hAnsi="Calibri"/>
                <w:spacing w:val="28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</w:rPr>
              <w:t>verbale</w:t>
            </w:r>
            <w:r w:rsidRPr="00272A78">
              <w:rPr>
                <w:rFonts w:ascii="Calibri" w:hAnsi="Calibri"/>
                <w:spacing w:val="27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(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comprensione</w:t>
            </w:r>
            <w:proofErr w:type="spellEnd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)</w:t>
            </w:r>
          </w:p>
        </w:tc>
        <w:tc>
          <w:tcPr>
            <w:tcW w:w="567" w:type="dxa"/>
          </w:tcPr>
          <w:p w14:paraId="78720A71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0786B0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C6EEAC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BF0310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272E7722" w14:textId="77777777" w:rsidTr="00272A78">
        <w:trPr>
          <w:trHeight w:val="268"/>
        </w:trPr>
        <w:tc>
          <w:tcPr>
            <w:tcW w:w="7320" w:type="dxa"/>
          </w:tcPr>
          <w:p w14:paraId="5C950D37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Linguaggio</w:t>
            </w:r>
            <w:proofErr w:type="spellEnd"/>
            <w:r w:rsidRPr="00272A78">
              <w:rPr>
                <w:rFonts w:ascii="Calibri" w:hAnsi="Calibri"/>
                <w:spacing w:val="27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</w:rPr>
              <w:t>verbale</w:t>
            </w:r>
            <w:r w:rsidRPr="00272A78">
              <w:rPr>
                <w:rFonts w:ascii="Calibri" w:hAnsi="Calibri"/>
                <w:spacing w:val="27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(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produzione</w:t>
            </w:r>
            <w:proofErr w:type="spellEnd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)</w:t>
            </w:r>
          </w:p>
        </w:tc>
        <w:tc>
          <w:tcPr>
            <w:tcW w:w="567" w:type="dxa"/>
          </w:tcPr>
          <w:p w14:paraId="5D28DEFB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FF3886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283163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FB9276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5CC7333B" w14:textId="77777777" w:rsidTr="00272A78">
        <w:trPr>
          <w:trHeight w:val="268"/>
        </w:trPr>
        <w:tc>
          <w:tcPr>
            <w:tcW w:w="7320" w:type="dxa"/>
          </w:tcPr>
          <w:p w14:paraId="3C9D2B05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Percezione</w:t>
            </w:r>
            <w:proofErr w:type="spellEnd"/>
            <w:r w:rsidRPr="00272A78">
              <w:rPr>
                <w:rFonts w:ascii="Calibri" w:hAnsi="Calibri"/>
                <w:spacing w:val="34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visiva</w:t>
            </w:r>
            <w:proofErr w:type="spellEnd"/>
          </w:p>
        </w:tc>
        <w:tc>
          <w:tcPr>
            <w:tcW w:w="567" w:type="dxa"/>
          </w:tcPr>
          <w:p w14:paraId="74882638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2F3685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4B4FAC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3C8500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45425273" w14:textId="77777777" w:rsidTr="00272A78">
        <w:trPr>
          <w:trHeight w:val="268"/>
        </w:trPr>
        <w:tc>
          <w:tcPr>
            <w:tcW w:w="7320" w:type="dxa"/>
          </w:tcPr>
          <w:p w14:paraId="61053D5E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Percezione</w:t>
            </w:r>
            <w:proofErr w:type="spellEnd"/>
            <w:r w:rsidRPr="00272A78">
              <w:rPr>
                <w:rFonts w:ascii="Calibri" w:hAnsi="Calibri"/>
                <w:spacing w:val="34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uditiva</w:t>
            </w:r>
            <w:proofErr w:type="spellEnd"/>
          </w:p>
        </w:tc>
        <w:tc>
          <w:tcPr>
            <w:tcW w:w="567" w:type="dxa"/>
          </w:tcPr>
          <w:p w14:paraId="21101E4F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678A67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3552C1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B49EF0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14FA7D43" w14:textId="77777777" w:rsidTr="00272A78">
        <w:trPr>
          <w:trHeight w:val="268"/>
        </w:trPr>
        <w:tc>
          <w:tcPr>
            <w:tcW w:w="7320" w:type="dxa"/>
          </w:tcPr>
          <w:p w14:paraId="1C61E9F5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Percezione</w:t>
            </w:r>
            <w:proofErr w:type="spellEnd"/>
            <w:r w:rsidRPr="00272A78">
              <w:rPr>
                <w:rFonts w:ascii="Calibri" w:hAnsi="Calibri"/>
                <w:spacing w:val="34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tattile</w:t>
            </w:r>
            <w:proofErr w:type="spellEnd"/>
          </w:p>
        </w:tc>
        <w:tc>
          <w:tcPr>
            <w:tcW w:w="567" w:type="dxa"/>
          </w:tcPr>
          <w:p w14:paraId="73593038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9BDAD7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2745BE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AB697B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33750EB3" w14:textId="77777777" w:rsidTr="00272A78">
        <w:trPr>
          <w:trHeight w:val="268"/>
        </w:trPr>
        <w:tc>
          <w:tcPr>
            <w:tcW w:w="7320" w:type="dxa"/>
          </w:tcPr>
          <w:p w14:paraId="68A42431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Percezione</w:t>
            </w:r>
            <w:proofErr w:type="spellEnd"/>
            <w:r w:rsidRPr="00272A78">
              <w:rPr>
                <w:rFonts w:ascii="Calibri" w:hAnsi="Calibri"/>
                <w:spacing w:val="34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gustativa</w:t>
            </w:r>
            <w:proofErr w:type="spellEnd"/>
          </w:p>
        </w:tc>
        <w:tc>
          <w:tcPr>
            <w:tcW w:w="567" w:type="dxa"/>
          </w:tcPr>
          <w:p w14:paraId="7C0D561F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ADD9CD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894EBB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9E6428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4393505C" w14:textId="77777777" w:rsidTr="00272A78">
        <w:trPr>
          <w:trHeight w:val="268"/>
        </w:trPr>
        <w:tc>
          <w:tcPr>
            <w:tcW w:w="7320" w:type="dxa"/>
          </w:tcPr>
          <w:p w14:paraId="2CC1BD66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Percezione</w:t>
            </w:r>
            <w:proofErr w:type="spellEnd"/>
            <w:r w:rsidRPr="00272A78">
              <w:rPr>
                <w:rFonts w:ascii="Calibri" w:hAnsi="Calibri"/>
                <w:spacing w:val="34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olfattiva</w:t>
            </w:r>
            <w:proofErr w:type="spellEnd"/>
          </w:p>
        </w:tc>
        <w:tc>
          <w:tcPr>
            <w:tcW w:w="567" w:type="dxa"/>
          </w:tcPr>
          <w:p w14:paraId="1F8BB9C3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624129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6A9B23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CE4E01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33F22747" w14:textId="77777777" w:rsidTr="00272A78">
        <w:trPr>
          <w:trHeight w:val="268"/>
        </w:trPr>
        <w:tc>
          <w:tcPr>
            <w:tcW w:w="7320" w:type="dxa"/>
          </w:tcPr>
          <w:p w14:paraId="057EA4A7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Gestione</w:t>
            </w:r>
            <w:proofErr w:type="spellEnd"/>
            <w:r w:rsidRPr="00272A78">
              <w:rPr>
                <w:rFonts w:ascii="Calibri" w:hAnsi="Calibri"/>
                <w:spacing w:val="20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</w:rPr>
              <w:t>del</w:t>
            </w:r>
            <w:r w:rsidRPr="00272A78">
              <w:rPr>
                <w:rFonts w:ascii="Calibri" w:hAnsi="Calibri"/>
                <w:spacing w:val="19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pacing w:val="-4"/>
                <w:sz w:val="24"/>
                <w:szCs w:val="24"/>
              </w:rPr>
              <w:t>tempo</w:t>
            </w:r>
          </w:p>
        </w:tc>
        <w:tc>
          <w:tcPr>
            <w:tcW w:w="567" w:type="dxa"/>
          </w:tcPr>
          <w:p w14:paraId="667F5C3A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021ACD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CAFC5E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409071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6401245E" w14:textId="77777777" w:rsidTr="00272A78">
        <w:trPr>
          <w:trHeight w:val="268"/>
        </w:trPr>
        <w:tc>
          <w:tcPr>
            <w:tcW w:w="7320" w:type="dxa"/>
          </w:tcPr>
          <w:p w14:paraId="6BD99BAB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Risoluzione</w:t>
            </w:r>
            <w:proofErr w:type="spellEnd"/>
            <w:r w:rsidRPr="00272A78">
              <w:rPr>
                <w:rFonts w:ascii="Calibri" w:hAnsi="Calibri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dei</w:t>
            </w:r>
            <w:proofErr w:type="spellEnd"/>
            <w:r w:rsidRPr="00272A78">
              <w:rPr>
                <w:rFonts w:ascii="Calibri" w:hAnsi="Calibri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problemi</w:t>
            </w:r>
            <w:proofErr w:type="spellEnd"/>
          </w:p>
        </w:tc>
        <w:tc>
          <w:tcPr>
            <w:tcW w:w="567" w:type="dxa"/>
          </w:tcPr>
          <w:p w14:paraId="1635D6E6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81FF10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22C38E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B50803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51AEB16D" w14:textId="77777777" w:rsidTr="00272A78">
        <w:trPr>
          <w:trHeight w:val="268"/>
        </w:trPr>
        <w:tc>
          <w:tcPr>
            <w:tcW w:w="7320" w:type="dxa"/>
          </w:tcPr>
          <w:p w14:paraId="1ADD1CB7" w14:textId="77777777" w:rsidR="002C7720" w:rsidRPr="00272A78" w:rsidRDefault="002C7720" w:rsidP="00614491">
            <w:pPr>
              <w:pStyle w:val="TableParagraph"/>
              <w:spacing w:before="11" w:line="237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Immagine</w:t>
            </w:r>
            <w:proofErr w:type="spellEnd"/>
            <w:r w:rsidRPr="00272A78">
              <w:rPr>
                <w:rFonts w:ascii="Calibri" w:hAnsi="Calibri"/>
                <w:spacing w:val="32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corporea</w:t>
            </w:r>
            <w:proofErr w:type="spellEnd"/>
          </w:p>
        </w:tc>
        <w:tc>
          <w:tcPr>
            <w:tcW w:w="567" w:type="dxa"/>
          </w:tcPr>
          <w:p w14:paraId="2FA367E8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D5F770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825A74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D4FB05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19A1448E" w14:textId="77777777" w:rsidTr="00272A78">
        <w:trPr>
          <w:trHeight w:val="268"/>
        </w:trPr>
        <w:tc>
          <w:tcPr>
            <w:tcW w:w="7320" w:type="dxa"/>
          </w:tcPr>
          <w:p w14:paraId="35D98ECC" w14:textId="77777777" w:rsidR="002C7720" w:rsidRPr="00272A78" w:rsidRDefault="002C7720" w:rsidP="00614491">
            <w:pPr>
              <w:pStyle w:val="TableParagraph"/>
              <w:spacing w:before="11" w:line="237" w:lineRule="exact"/>
              <w:ind w:left="110"/>
              <w:rPr>
                <w:rFonts w:ascii="Calibri" w:hAnsi="Calibri"/>
                <w:sz w:val="24"/>
                <w:szCs w:val="24"/>
              </w:rPr>
            </w:pPr>
            <w:r w:rsidRPr="00272A78">
              <w:rPr>
                <w:rFonts w:ascii="Calibri" w:hAnsi="Calibri"/>
                <w:sz w:val="24"/>
                <w:szCs w:val="24"/>
              </w:rPr>
              <w:t>Pensiero</w:t>
            </w:r>
            <w:r w:rsidRPr="00272A78">
              <w:rPr>
                <w:rFonts w:ascii="Calibri" w:hAnsi="Calibri"/>
                <w:spacing w:val="18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</w:rPr>
              <w:t>(forma</w:t>
            </w:r>
            <w:r w:rsidRPr="00272A78">
              <w:rPr>
                <w:rFonts w:ascii="Calibri" w:hAnsi="Calibri"/>
                <w:spacing w:val="19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</w:rPr>
              <w:t>e</w:t>
            </w:r>
            <w:r w:rsidRPr="00272A78">
              <w:rPr>
                <w:rFonts w:ascii="Calibri" w:hAnsi="Calibri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contenuto</w:t>
            </w:r>
            <w:proofErr w:type="spellEnd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)</w:t>
            </w:r>
          </w:p>
        </w:tc>
        <w:tc>
          <w:tcPr>
            <w:tcW w:w="567" w:type="dxa"/>
          </w:tcPr>
          <w:p w14:paraId="7647E6AC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694806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FCEB9E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E7D348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6791DD2F" w14:textId="77777777" w:rsidTr="00272A78">
        <w:trPr>
          <w:trHeight w:val="301"/>
        </w:trPr>
        <w:tc>
          <w:tcPr>
            <w:tcW w:w="7320" w:type="dxa"/>
          </w:tcPr>
          <w:p w14:paraId="5ACFB56E" w14:textId="77777777" w:rsidR="002C7720" w:rsidRPr="00272A78" w:rsidRDefault="002C7720" w:rsidP="00614491">
            <w:pPr>
              <w:pStyle w:val="TableParagraph"/>
              <w:spacing w:before="11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Astrazione</w:t>
            </w:r>
            <w:proofErr w:type="spellEnd"/>
          </w:p>
        </w:tc>
        <w:tc>
          <w:tcPr>
            <w:tcW w:w="567" w:type="dxa"/>
          </w:tcPr>
          <w:p w14:paraId="6D701F7D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74F926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F86C84B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BEECDD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:rsidRPr="00272A78" w14:paraId="00D936EC" w14:textId="77777777" w:rsidTr="00272A78">
        <w:trPr>
          <w:trHeight w:val="268"/>
        </w:trPr>
        <w:tc>
          <w:tcPr>
            <w:tcW w:w="7320" w:type="dxa"/>
          </w:tcPr>
          <w:p w14:paraId="61DF3A80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Metacognizione</w:t>
            </w:r>
            <w:proofErr w:type="spellEnd"/>
          </w:p>
        </w:tc>
        <w:tc>
          <w:tcPr>
            <w:tcW w:w="567" w:type="dxa"/>
          </w:tcPr>
          <w:p w14:paraId="4BD425F4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C0D93C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5A933D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ECF46BA" w14:textId="77777777" w:rsidR="002C7720" w:rsidRPr="00272A78" w:rsidRDefault="002C7720" w:rsidP="00614491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21E6573" w14:textId="77777777" w:rsidR="009E3C3C" w:rsidRDefault="009E3C3C" w:rsidP="003F2C4B">
      <w:pPr>
        <w:spacing w:before="87"/>
        <w:ind w:right="1"/>
        <w:jc w:val="center"/>
        <w:rPr>
          <w:b/>
          <w:sz w:val="28"/>
        </w:rPr>
      </w:pPr>
    </w:p>
    <w:p w14:paraId="77D87A2C" w14:textId="3C16649B" w:rsidR="002C7720" w:rsidRPr="003F2C4B" w:rsidRDefault="00272A78" w:rsidP="003F2C4B">
      <w:pPr>
        <w:spacing w:before="87"/>
        <w:ind w:right="1"/>
        <w:jc w:val="center"/>
        <w:rPr>
          <w:b/>
          <w:sz w:val="28"/>
        </w:rPr>
      </w:pPr>
      <w:r>
        <w:rPr>
          <w:b/>
          <w:sz w:val="28"/>
        </w:rPr>
        <w:lastRenderedPageBreak/>
        <w:t>Attività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personali</w:t>
      </w:r>
    </w:p>
    <w:tbl>
      <w:tblPr>
        <w:tblStyle w:val="TableNormal"/>
        <w:tblW w:w="9588" w:type="dxa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2"/>
        <w:gridCol w:w="574"/>
        <w:gridCol w:w="133"/>
        <w:gridCol w:w="566"/>
        <w:gridCol w:w="9"/>
        <w:gridCol w:w="567"/>
        <w:gridCol w:w="567"/>
      </w:tblGrid>
      <w:tr w:rsidR="002C7720" w14:paraId="67F1D744" w14:textId="77777777" w:rsidTr="004C186D">
        <w:trPr>
          <w:trHeight w:val="466"/>
        </w:trPr>
        <w:tc>
          <w:tcPr>
            <w:tcW w:w="7172" w:type="dxa"/>
            <w:shd w:val="clear" w:color="auto" w:fill="D9F2D0" w:themeFill="accent6" w:themeFillTint="33"/>
          </w:tcPr>
          <w:p w14:paraId="3362E8A7" w14:textId="2AF28D79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b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b/>
                <w:spacing w:val="2"/>
                <w:sz w:val="24"/>
                <w:szCs w:val="24"/>
                <w:lang w:val="it-IT"/>
              </w:rPr>
              <w:t>APPRENDIMENTO</w:t>
            </w:r>
            <w:r w:rsidRPr="00272A78">
              <w:rPr>
                <w:rFonts w:ascii="Calibri" w:hAnsi="Calibri"/>
                <w:b/>
                <w:spacing w:val="3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b/>
                <w:spacing w:val="-10"/>
                <w:sz w:val="24"/>
                <w:szCs w:val="24"/>
                <w:lang w:val="it-IT"/>
              </w:rPr>
              <w:t>E</w:t>
            </w:r>
            <w:r w:rsidR="00272A78" w:rsidRPr="00272A78">
              <w:rPr>
                <w:rFonts w:ascii="Calibri" w:hAnsi="Calibri"/>
                <w:b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b/>
                <w:sz w:val="24"/>
                <w:szCs w:val="24"/>
                <w:lang w:val="it-IT"/>
              </w:rPr>
              <w:t>APPLICAZIONE</w:t>
            </w:r>
            <w:r w:rsidRPr="00272A78">
              <w:rPr>
                <w:rFonts w:ascii="Calibri" w:hAnsi="Calibri"/>
                <w:b/>
                <w:spacing w:val="3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b/>
                <w:sz w:val="24"/>
                <w:szCs w:val="24"/>
                <w:lang w:val="it-IT"/>
              </w:rPr>
              <w:t>DELLE</w:t>
            </w:r>
            <w:r w:rsidRPr="00272A78">
              <w:rPr>
                <w:rFonts w:ascii="Calibri" w:hAnsi="Calibri"/>
                <w:b/>
                <w:spacing w:val="3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b/>
                <w:spacing w:val="-2"/>
                <w:sz w:val="24"/>
                <w:szCs w:val="24"/>
                <w:lang w:val="it-IT"/>
              </w:rPr>
              <w:t>CONOSCENZE</w:t>
            </w:r>
          </w:p>
        </w:tc>
        <w:tc>
          <w:tcPr>
            <w:tcW w:w="707" w:type="dxa"/>
            <w:gridSpan w:val="2"/>
          </w:tcPr>
          <w:p w14:paraId="61FB5525" w14:textId="77777777" w:rsidR="002C7720" w:rsidRPr="00272A78" w:rsidRDefault="002C7720" w:rsidP="003F2C4B">
            <w:pPr>
              <w:pStyle w:val="TableParagraph"/>
              <w:spacing w:line="242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14:paraId="22880E59" w14:textId="77777777" w:rsidR="002C7720" w:rsidRPr="00272A78" w:rsidRDefault="002C7720" w:rsidP="003F2C4B">
            <w:pPr>
              <w:pStyle w:val="TableParagraph"/>
              <w:spacing w:line="242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76" w:type="dxa"/>
            <w:gridSpan w:val="2"/>
          </w:tcPr>
          <w:p w14:paraId="4F4CEF67" w14:textId="77777777" w:rsidR="002C7720" w:rsidRPr="00272A78" w:rsidRDefault="002C7720" w:rsidP="003F2C4B">
            <w:pPr>
              <w:pStyle w:val="TableParagraph"/>
              <w:spacing w:line="242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25632792" w14:textId="77777777" w:rsidR="002C7720" w:rsidRPr="00272A78" w:rsidRDefault="002C7720" w:rsidP="003F2C4B">
            <w:pPr>
              <w:pStyle w:val="TableParagraph"/>
              <w:spacing w:line="242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F</w:t>
            </w:r>
          </w:p>
        </w:tc>
      </w:tr>
      <w:tr w:rsidR="002C7720" w14:paraId="449656FD" w14:textId="77777777" w:rsidTr="004C186D">
        <w:trPr>
          <w:trHeight w:val="268"/>
        </w:trPr>
        <w:tc>
          <w:tcPr>
            <w:tcW w:w="7172" w:type="dxa"/>
          </w:tcPr>
          <w:p w14:paraId="43DC33A1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dirigere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intenzionalmente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lo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sguardo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su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cose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persone</w:t>
            </w:r>
          </w:p>
        </w:tc>
        <w:tc>
          <w:tcPr>
            <w:tcW w:w="707" w:type="dxa"/>
            <w:gridSpan w:val="2"/>
          </w:tcPr>
          <w:p w14:paraId="71B57EDA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5AD0697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086A758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772AEB6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72DCC1CA" w14:textId="77777777" w:rsidTr="004C186D">
        <w:trPr>
          <w:trHeight w:val="268"/>
        </w:trPr>
        <w:tc>
          <w:tcPr>
            <w:tcW w:w="7172" w:type="dxa"/>
          </w:tcPr>
          <w:p w14:paraId="56941022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</w:rPr>
            </w:pPr>
            <w:r w:rsidRPr="00272A78">
              <w:rPr>
                <w:rFonts w:ascii="Calibri" w:hAnsi="Calibri"/>
                <w:sz w:val="24"/>
                <w:szCs w:val="24"/>
              </w:rPr>
              <w:t>Guarda</w:t>
            </w:r>
            <w:r w:rsidRPr="00272A78">
              <w:rPr>
                <w:rFonts w:ascii="Calibri" w:hAnsi="Calibri"/>
                <w:spacing w:val="20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negli</w:t>
            </w:r>
            <w:proofErr w:type="spellEnd"/>
            <w:r w:rsidRPr="00272A78">
              <w:rPr>
                <w:rFonts w:ascii="Calibri" w:hAnsi="Calibri"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occhi</w:t>
            </w:r>
            <w:proofErr w:type="spellEnd"/>
            <w:r w:rsidRPr="00272A78">
              <w:rPr>
                <w:rFonts w:ascii="Calibri" w:hAnsi="Calibri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l’interlocutore</w:t>
            </w:r>
            <w:proofErr w:type="spellEnd"/>
          </w:p>
        </w:tc>
        <w:tc>
          <w:tcPr>
            <w:tcW w:w="707" w:type="dxa"/>
            <w:gridSpan w:val="2"/>
          </w:tcPr>
          <w:p w14:paraId="093BDB9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6" w:type="dxa"/>
          </w:tcPr>
          <w:p w14:paraId="586417A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76" w:type="dxa"/>
            <w:gridSpan w:val="2"/>
          </w:tcPr>
          <w:p w14:paraId="12EB6B4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7F834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14:paraId="33FEAE33" w14:textId="77777777" w:rsidTr="004C186D">
        <w:trPr>
          <w:trHeight w:val="268"/>
        </w:trPr>
        <w:tc>
          <w:tcPr>
            <w:tcW w:w="7172" w:type="dxa"/>
          </w:tcPr>
          <w:p w14:paraId="10EB6FAC" w14:textId="77777777" w:rsidR="003F2C4B" w:rsidRDefault="002C7720" w:rsidP="003F2C4B">
            <w:pPr>
              <w:pStyle w:val="TableParagraph"/>
              <w:spacing w:before="6" w:line="242" w:lineRule="exact"/>
              <w:ind w:left="110" w:right="280"/>
              <w:jc w:val="both"/>
              <w:rPr>
                <w:rFonts w:ascii="Calibri" w:hAnsi="Calibri"/>
                <w:spacing w:val="20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272A78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ascoltare</w:t>
            </w:r>
            <w:r w:rsidRPr="00272A78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intenzionalmente</w:t>
            </w:r>
            <w:r w:rsidRPr="00272A78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(es.: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voce</w:t>
            </w:r>
            <w:r w:rsidRPr="00272A78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dell’adulto,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</w:p>
          <w:p w14:paraId="1A0351CE" w14:textId="18BC7544" w:rsidR="002C7720" w:rsidRPr="00272A78" w:rsidRDefault="002C7720" w:rsidP="003F2C4B">
            <w:pPr>
              <w:pStyle w:val="TableParagraph"/>
              <w:spacing w:before="6" w:line="242" w:lineRule="exact"/>
              <w:ind w:left="110" w:right="28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musica)</w:t>
            </w:r>
          </w:p>
        </w:tc>
        <w:tc>
          <w:tcPr>
            <w:tcW w:w="707" w:type="dxa"/>
            <w:gridSpan w:val="2"/>
          </w:tcPr>
          <w:p w14:paraId="0C660336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4095EB0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5265950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1E1202B5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01C006F9" w14:textId="77777777" w:rsidTr="004C186D">
        <w:trPr>
          <w:trHeight w:val="268"/>
        </w:trPr>
        <w:tc>
          <w:tcPr>
            <w:tcW w:w="7172" w:type="dxa"/>
          </w:tcPr>
          <w:p w14:paraId="4C6DA934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imparare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scrivere</w:t>
            </w:r>
          </w:p>
        </w:tc>
        <w:tc>
          <w:tcPr>
            <w:tcW w:w="707" w:type="dxa"/>
            <w:gridSpan w:val="2"/>
          </w:tcPr>
          <w:p w14:paraId="2600FF1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0F46EEF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2F4A833A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8990775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195D98EA" w14:textId="77777777" w:rsidTr="004C186D">
        <w:trPr>
          <w:trHeight w:val="268"/>
        </w:trPr>
        <w:tc>
          <w:tcPr>
            <w:tcW w:w="7172" w:type="dxa"/>
          </w:tcPr>
          <w:p w14:paraId="3ED82E69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imparare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scrivere</w:t>
            </w:r>
          </w:p>
        </w:tc>
        <w:tc>
          <w:tcPr>
            <w:tcW w:w="707" w:type="dxa"/>
            <w:gridSpan w:val="2"/>
          </w:tcPr>
          <w:p w14:paraId="06795595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77D4DAAA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3BD5AC0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0F35ADEA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06D8D83C" w14:textId="77777777" w:rsidTr="004C186D">
        <w:trPr>
          <w:trHeight w:val="268"/>
        </w:trPr>
        <w:tc>
          <w:tcPr>
            <w:tcW w:w="7172" w:type="dxa"/>
          </w:tcPr>
          <w:p w14:paraId="36C0179C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imparare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leggere</w:t>
            </w:r>
          </w:p>
        </w:tc>
        <w:tc>
          <w:tcPr>
            <w:tcW w:w="707" w:type="dxa"/>
            <w:gridSpan w:val="2"/>
          </w:tcPr>
          <w:p w14:paraId="025683E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4C0F12A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794B736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E97F683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7483A183" w14:textId="77777777" w:rsidTr="004C186D">
        <w:trPr>
          <w:trHeight w:val="268"/>
        </w:trPr>
        <w:tc>
          <w:tcPr>
            <w:tcW w:w="7172" w:type="dxa"/>
          </w:tcPr>
          <w:p w14:paraId="47EC24B4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imparare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leggere</w:t>
            </w:r>
          </w:p>
        </w:tc>
        <w:tc>
          <w:tcPr>
            <w:tcW w:w="707" w:type="dxa"/>
            <w:gridSpan w:val="2"/>
          </w:tcPr>
          <w:p w14:paraId="4948DBFD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0B2C678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418B9D9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2429D95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224B0C10" w14:textId="77777777" w:rsidTr="004C186D">
        <w:trPr>
          <w:trHeight w:val="268"/>
        </w:trPr>
        <w:tc>
          <w:tcPr>
            <w:tcW w:w="7172" w:type="dxa"/>
          </w:tcPr>
          <w:p w14:paraId="78D826A8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imparare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calcolare</w:t>
            </w:r>
          </w:p>
        </w:tc>
        <w:tc>
          <w:tcPr>
            <w:tcW w:w="707" w:type="dxa"/>
            <w:gridSpan w:val="2"/>
          </w:tcPr>
          <w:p w14:paraId="174FF5D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719707DA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4A1532BA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2A47DF3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095BD238" w14:textId="77777777" w:rsidTr="004C186D">
        <w:trPr>
          <w:trHeight w:val="268"/>
        </w:trPr>
        <w:tc>
          <w:tcPr>
            <w:tcW w:w="7172" w:type="dxa"/>
          </w:tcPr>
          <w:p w14:paraId="341A7570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imparare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calcolare</w:t>
            </w:r>
          </w:p>
        </w:tc>
        <w:tc>
          <w:tcPr>
            <w:tcW w:w="707" w:type="dxa"/>
            <w:gridSpan w:val="2"/>
          </w:tcPr>
          <w:p w14:paraId="7618294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17F519C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30E9F68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1AA364B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3239AD7B" w14:textId="77777777" w:rsidTr="004C186D">
        <w:trPr>
          <w:trHeight w:val="268"/>
        </w:trPr>
        <w:tc>
          <w:tcPr>
            <w:tcW w:w="7172" w:type="dxa"/>
          </w:tcPr>
          <w:p w14:paraId="229C6CFC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272A78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pensare</w:t>
            </w:r>
          </w:p>
        </w:tc>
        <w:tc>
          <w:tcPr>
            <w:tcW w:w="707" w:type="dxa"/>
            <w:gridSpan w:val="2"/>
          </w:tcPr>
          <w:p w14:paraId="660DD3B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3B7F067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1327E2E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7C39031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5A9A43E1" w14:textId="77777777" w:rsidTr="004C186D">
        <w:trPr>
          <w:trHeight w:val="268"/>
        </w:trPr>
        <w:tc>
          <w:tcPr>
            <w:tcW w:w="7172" w:type="dxa"/>
          </w:tcPr>
          <w:p w14:paraId="69C10CD7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ignorare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rumori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distraenti</w:t>
            </w:r>
          </w:p>
        </w:tc>
        <w:tc>
          <w:tcPr>
            <w:tcW w:w="707" w:type="dxa"/>
            <w:gridSpan w:val="2"/>
          </w:tcPr>
          <w:p w14:paraId="2E16870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3147A343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244F1B4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09D5654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0E5B130C" w14:textId="77777777" w:rsidTr="004C186D">
        <w:trPr>
          <w:trHeight w:val="268"/>
        </w:trPr>
        <w:tc>
          <w:tcPr>
            <w:tcW w:w="7172" w:type="dxa"/>
          </w:tcPr>
          <w:p w14:paraId="6B2B03B3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Mantiene</w:t>
            </w:r>
            <w:proofErr w:type="spellEnd"/>
            <w:r w:rsidRPr="00272A78">
              <w:rPr>
                <w:rFonts w:ascii="Calibri" w:hAnsi="Calibri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l’attenzione</w:t>
            </w:r>
            <w:proofErr w:type="spellEnd"/>
            <w:r w:rsidRPr="00272A78">
              <w:rPr>
                <w:rFonts w:ascii="Calibri" w:hAnsi="Calibri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z w:val="24"/>
                <w:szCs w:val="24"/>
              </w:rPr>
              <w:t>sul</w:t>
            </w:r>
            <w:proofErr w:type="spellEnd"/>
            <w:r w:rsidRPr="00272A78">
              <w:rPr>
                <w:rFonts w:ascii="Calibri" w:hAnsi="Calibri"/>
                <w:spacing w:val="25"/>
                <w:sz w:val="24"/>
                <w:szCs w:val="24"/>
              </w:rPr>
              <w:t xml:space="preserve"> </w:t>
            </w:r>
            <w:proofErr w:type="spellStart"/>
            <w:r w:rsidRPr="00272A78">
              <w:rPr>
                <w:rFonts w:ascii="Calibri" w:hAnsi="Calibri"/>
                <w:spacing w:val="-2"/>
                <w:sz w:val="24"/>
                <w:szCs w:val="24"/>
              </w:rPr>
              <w:t>compito</w:t>
            </w:r>
            <w:proofErr w:type="spellEnd"/>
          </w:p>
        </w:tc>
        <w:tc>
          <w:tcPr>
            <w:tcW w:w="707" w:type="dxa"/>
            <w:gridSpan w:val="2"/>
          </w:tcPr>
          <w:p w14:paraId="6C39D89E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6" w:type="dxa"/>
          </w:tcPr>
          <w:p w14:paraId="0238298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76" w:type="dxa"/>
            <w:gridSpan w:val="2"/>
          </w:tcPr>
          <w:p w14:paraId="3F9CCFF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E326F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14:paraId="2FDEFED0" w14:textId="77777777" w:rsidTr="004C186D">
        <w:trPr>
          <w:trHeight w:val="268"/>
        </w:trPr>
        <w:tc>
          <w:tcPr>
            <w:tcW w:w="7172" w:type="dxa"/>
          </w:tcPr>
          <w:p w14:paraId="56F67F1C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imitare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un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gesto</w:t>
            </w:r>
          </w:p>
        </w:tc>
        <w:tc>
          <w:tcPr>
            <w:tcW w:w="707" w:type="dxa"/>
            <w:gridSpan w:val="2"/>
          </w:tcPr>
          <w:p w14:paraId="49774783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7FFF4D7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004BEF7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7C2EF0F6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0E364B31" w14:textId="77777777" w:rsidTr="004C186D">
        <w:trPr>
          <w:trHeight w:val="268"/>
        </w:trPr>
        <w:tc>
          <w:tcPr>
            <w:tcW w:w="7172" w:type="dxa"/>
          </w:tcPr>
          <w:p w14:paraId="18E23394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copiare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un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segno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grafico</w:t>
            </w:r>
          </w:p>
        </w:tc>
        <w:tc>
          <w:tcPr>
            <w:tcW w:w="707" w:type="dxa"/>
            <w:gridSpan w:val="2"/>
          </w:tcPr>
          <w:p w14:paraId="38E1693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3A8E428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7E9A8C2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09FEC773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568D0B5F" w14:textId="77777777" w:rsidTr="004C186D">
        <w:trPr>
          <w:trHeight w:val="268"/>
        </w:trPr>
        <w:tc>
          <w:tcPr>
            <w:tcW w:w="7172" w:type="dxa"/>
          </w:tcPr>
          <w:p w14:paraId="53EF440E" w14:textId="77777777" w:rsidR="002C7720" w:rsidRPr="00272A78" w:rsidRDefault="002C7720" w:rsidP="003F2C4B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fare</w:t>
            </w:r>
            <w:r w:rsidRPr="00272A78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un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gioco</w:t>
            </w:r>
            <w:r w:rsidRPr="00272A78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simbolico</w:t>
            </w:r>
          </w:p>
        </w:tc>
        <w:tc>
          <w:tcPr>
            <w:tcW w:w="707" w:type="dxa"/>
            <w:gridSpan w:val="2"/>
          </w:tcPr>
          <w:p w14:paraId="1D12C23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73B0F4B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66A8262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BCCB01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1A94EEA1" w14:textId="77777777" w:rsidTr="004C186D">
        <w:trPr>
          <w:trHeight w:val="341"/>
        </w:trPr>
        <w:tc>
          <w:tcPr>
            <w:tcW w:w="7172" w:type="dxa"/>
            <w:shd w:val="clear" w:color="auto" w:fill="D9F2D0" w:themeFill="accent6" w:themeFillTint="33"/>
          </w:tcPr>
          <w:p w14:paraId="44346DD1" w14:textId="6875CA94" w:rsidR="002C7720" w:rsidRPr="00272A78" w:rsidRDefault="002C7720" w:rsidP="003F2C4B">
            <w:pPr>
              <w:pStyle w:val="TableParagraph"/>
              <w:spacing w:line="242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272A78">
              <w:rPr>
                <w:rFonts w:ascii="Calibri" w:hAnsi="Calibri"/>
                <w:b/>
                <w:sz w:val="24"/>
                <w:szCs w:val="24"/>
              </w:rPr>
              <w:t>COMPITI</w:t>
            </w:r>
            <w:r w:rsidRPr="00272A78">
              <w:rPr>
                <w:rFonts w:ascii="Calibri" w:hAnsi="Calibri"/>
                <w:b/>
                <w:spacing w:val="21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b/>
                <w:sz w:val="24"/>
                <w:szCs w:val="24"/>
              </w:rPr>
              <w:t>E</w:t>
            </w:r>
            <w:r w:rsidRPr="00272A78">
              <w:rPr>
                <w:rFonts w:ascii="Calibri" w:hAnsi="Calibri"/>
                <w:b/>
                <w:spacing w:val="22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b/>
                <w:sz w:val="24"/>
                <w:szCs w:val="24"/>
              </w:rPr>
              <w:t>RICHIESTE</w:t>
            </w:r>
            <w:r w:rsidRPr="00272A78">
              <w:rPr>
                <w:rFonts w:ascii="Calibri" w:hAnsi="Calibri"/>
                <w:b/>
                <w:spacing w:val="22"/>
                <w:sz w:val="24"/>
                <w:szCs w:val="24"/>
              </w:rPr>
              <w:t xml:space="preserve"> </w:t>
            </w:r>
            <w:r w:rsidRPr="00272A78">
              <w:rPr>
                <w:rFonts w:ascii="Calibri" w:hAnsi="Calibri"/>
                <w:b/>
                <w:spacing w:val="-2"/>
                <w:sz w:val="24"/>
                <w:szCs w:val="24"/>
              </w:rPr>
              <w:t>GENERALI</w:t>
            </w:r>
          </w:p>
        </w:tc>
        <w:tc>
          <w:tcPr>
            <w:tcW w:w="707" w:type="dxa"/>
            <w:gridSpan w:val="2"/>
          </w:tcPr>
          <w:p w14:paraId="2A65B96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6" w:type="dxa"/>
          </w:tcPr>
          <w:p w14:paraId="1B85788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76" w:type="dxa"/>
            <w:gridSpan w:val="2"/>
          </w:tcPr>
          <w:p w14:paraId="6A6DDF6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1F949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14:paraId="040D122B" w14:textId="77777777" w:rsidTr="004C186D">
        <w:trPr>
          <w:trHeight w:val="268"/>
        </w:trPr>
        <w:tc>
          <w:tcPr>
            <w:tcW w:w="7172" w:type="dxa"/>
          </w:tcPr>
          <w:p w14:paraId="5E9354AD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compiere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azioni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semplici</w:t>
            </w:r>
          </w:p>
        </w:tc>
        <w:tc>
          <w:tcPr>
            <w:tcW w:w="707" w:type="dxa"/>
            <w:gridSpan w:val="2"/>
          </w:tcPr>
          <w:p w14:paraId="552467E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70B3212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230C726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2F8E603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673A0215" w14:textId="77777777" w:rsidTr="004C186D">
        <w:trPr>
          <w:trHeight w:val="287"/>
        </w:trPr>
        <w:tc>
          <w:tcPr>
            <w:tcW w:w="7172" w:type="dxa"/>
          </w:tcPr>
          <w:p w14:paraId="047EB159" w14:textId="77777777" w:rsidR="002C7720" w:rsidRPr="00272A78" w:rsidRDefault="002C7720" w:rsidP="00614491">
            <w:pPr>
              <w:pStyle w:val="TableParagraph"/>
              <w:spacing w:before="6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compiere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azioni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complesse</w:t>
            </w:r>
          </w:p>
        </w:tc>
        <w:tc>
          <w:tcPr>
            <w:tcW w:w="707" w:type="dxa"/>
            <w:gridSpan w:val="2"/>
          </w:tcPr>
          <w:p w14:paraId="0B665FE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7178E53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45FE952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2AD8E5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4F558E12" w14:textId="77777777" w:rsidTr="004C186D">
        <w:trPr>
          <w:trHeight w:val="268"/>
        </w:trPr>
        <w:tc>
          <w:tcPr>
            <w:tcW w:w="7172" w:type="dxa"/>
          </w:tcPr>
          <w:p w14:paraId="376ECA1A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intraprendere</w:t>
            </w:r>
            <w:r w:rsidRPr="00272A78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singoli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compiti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semplici</w:t>
            </w:r>
          </w:p>
        </w:tc>
        <w:tc>
          <w:tcPr>
            <w:tcW w:w="707" w:type="dxa"/>
            <w:gridSpan w:val="2"/>
          </w:tcPr>
          <w:p w14:paraId="304C258E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744997D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465227F5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8D3C5B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325B680D" w14:textId="77777777" w:rsidTr="004C186D">
        <w:trPr>
          <w:trHeight w:val="335"/>
        </w:trPr>
        <w:tc>
          <w:tcPr>
            <w:tcW w:w="7172" w:type="dxa"/>
          </w:tcPr>
          <w:p w14:paraId="20381B0A" w14:textId="77777777" w:rsidR="002C7720" w:rsidRPr="00272A78" w:rsidRDefault="002C7720" w:rsidP="00614491">
            <w:pPr>
              <w:pStyle w:val="TableParagraph"/>
              <w:spacing w:before="6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intraprendere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compiti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articolati</w:t>
            </w:r>
          </w:p>
        </w:tc>
        <w:tc>
          <w:tcPr>
            <w:tcW w:w="707" w:type="dxa"/>
            <w:gridSpan w:val="2"/>
          </w:tcPr>
          <w:p w14:paraId="23720196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67B39EB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70DDFB9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0F0AF4B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4F061D60" w14:textId="77777777" w:rsidTr="004C186D">
        <w:trPr>
          <w:trHeight w:val="282"/>
        </w:trPr>
        <w:tc>
          <w:tcPr>
            <w:tcW w:w="7172" w:type="dxa"/>
          </w:tcPr>
          <w:p w14:paraId="77B38473" w14:textId="77777777" w:rsidR="002C7720" w:rsidRPr="003F2C4B" w:rsidRDefault="002C7720" w:rsidP="00614491">
            <w:pPr>
              <w:pStyle w:val="TableParagraph"/>
              <w:spacing w:before="11" w:line="252" w:lineRule="exact"/>
              <w:ind w:left="110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Porta</w:t>
            </w:r>
            <w:r w:rsidRPr="003F2C4B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a</w:t>
            </w:r>
            <w:r w:rsidRPr="003F2C4B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termine</w:t>
            </w:r>
            <w:r w:rsidRPr="003F2C4B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compiti</w:t>
            </w:r>
            <w:r w:rsidRPr="003F2C4B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articolati</w:t>
            </w:r>
            <w:r w:rsidRPr="003F2C4B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3F2C4B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autonomia</w:t>
            </w:r>
          </w:p>
        </w:tc>
        <w:tc>
          <w:tcPr>
            <w:tcW w:w="707" w:type="dxa"/>
            <w:gridSpan w:val="2"/>
          </w:tcPr>
          <w:p w14:paraId="3CED25CA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70CF938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665B26B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1E811F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4F331746" w14:textId="77777777" w:rsidTr="004C186D">
        <w:trPr>
          <w:trHeight w:val="287"/>
        </w:trPr>
        <w:tc>
          <w:tcPr>
            <w:tcW w:w="7172" w:type="dxa"/>
          </w:tcPr>
          <w:p w14:paraId="38A1D440" w14:textId="77777777" w:rsidR="002C7720" w:rsidRPr="003F2C4B" w:rsidRDefault="002C7720" w:rsidP="00614491">
            <w:pPr>
              <w:pStyle w:val="TableParagraph"/>
              <w:spacing w:before="6"/>
              <w:ind w:left="110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3F2C4B">
              <w:rPr>
                <w:rFonts w:ascii="Calibri" w:hAnsi="Calibri"/>
                <w:iCs/>
                <w:spacing w:val="12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seguire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una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routine</w:t>
            </w:r>
          </w:p>
        </w:tc>
        <w:tc>
          <w:tcPr>
            <w:tcW w:w="707" w:type="dxa"/>
            <w:gridSpan w:val="2"/>
          </w:tcPr>
          <w:p w14:paraId="3358761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63B6235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5D76D78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33368FB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4C32B5A5" w14:textId="77777777" w:rsidTr="004C186D">
        <w:trPr>
          <w:trHeight w:val="268"/>
        </w:trPr>
        <w:tc>
          <w:tcPr>
            <w:tcW w:w="7172" w:type="dxa"/>
          </w:tcPr>
          <w:p w14:paraId="7610A514" w14:textId="77777777" w:rsidR="002C7720" w:rsidRPr="003F2C4B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Applica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la</w:t>
            </w:r>
            <w:r w:rsidRPr="003F2C4B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capacità</w:t>
            </w:r>
            <w:r w:rsidRPr="003F2C4B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seguire</w:t>
            </w:r>
            <w:r w:rsidRPr="003F2C4B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una</w:t>
            </w:r>
            <w:r w:rsidRPr="003F2C4B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routine</w:t>
            </w:r>
          </w:p>
        </w:tc>
        <w:tc>
          <w:tcPr>
            <w:tcW w:w="707" w:type="dxa"/>
            <w:gridSpan w:val="2"/>
          </w:tcPr>
          <w:p w14:paraId="7799E97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669FA97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16343B1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6CCB3EB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041C4025" w14:textId="77777777" w:rsidTr="004C186D">
        <w:trPr>
          <w:trHeight w:val="297"/>
        </w:trPr>
        <w:tc>
          <w:tcPr>
            <w:tcW w:w="7172" w:type="dxa"/>
          </w:tcPr>
          <w:p w14:paraId="506F64D0" w14:textId="77777777" w:rsidR="002C7720" w:rsidRPr="003F2C4B" w:rsidRDefault="002C7720" w:rsidP="00614491">
            <w:pPr>
              <w:pStyle w:val="TableParagraph"/>
              <w:spacing w:before="6"/>
              <w:ind w:left="110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Sa</w:t>
            </w:r>
            <w:r w:rsidRPr="003F2C4B">
              <w:rPr>
                <w:rFonts w:ascii="Calibri" w:hAnsi="Calibri"/>
                <w:iCs/>
                <w:spacing w:val="22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gestire</w:t>
            </w:r>
            <w:r w:rsidRPr="003F2C4B">
              <w:rPr>
                <w:rFonts w:ascii="Calibri" w:hAnsi="Calibri"/>
                <w:iCs/>
                <w:spacing w:val="22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cambiamenti</w:t>
            </w:r>
            <w:r w:rsidRPr="003F2C4B">
              <w:rPr>
                <w:rFonts w:ascii="Calibri" w:hAnsi="Calibri"/>
                <w:iCs/>
                <w:spacing w:val="21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della</w:t>
            </w:r>
            <w:r w:rsidRPr="003F2C4B">
              <w:rPr>
                <w:rFonts w:ascii="Calibri" w:hAnsi="Calibri"/>
                <w:iCs/>
                <w:spacing w:val="2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routine</w:t>
            </w:r>
          </w:p>
        </w:tc>
        <w:tc>
          <w:tcPr>
            <w:tcW w:w="707" w:type="dxa"/>
            <w:gridSpan w:val="2"/>
          </w:tcPr>
          <w:p w14:paraId="5C7B72A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06EA4A83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65392EE5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DC906F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201E670C" w14:textId="77777777" w:rsidTr="004C186D">
        <w:trPr>
          <w:trHeight w:val="268"/>
        </w:trPr>
        <w:tc>
          <w:tcPr>
            <w:tcW w:w="7172" w:type="dxa"/>
          </w:tcPr>
          <w:p w14:paraId="4AD570D5" w14:textId="77777777" w:rsidR="002C7720" w:rsidRPr="003F2C4B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partecipare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alle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attività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classe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solo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se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sollecitato</w:t>
            </w:r>
          </w:p>
        </w:tc>
        <w:tc>
          <w:tcPr>
            <w:tcW w:w="707" w:type="dxa"/>
            <w:gridSpan w:val="2"/>
          </w:tcPr>
          <w:p w14:paraId="7956675A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02C7EEF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4B266825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1B76300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31C189E3" w14:textId="77777777" w:rsidTr="004C186D">
        <w:trPr>
          <w:trHeight w:val="268"/>
        </w:trPr>
        <w:tc>
          <w:tcPr>
            <w:tcW w:w="7172" w:type="dxa"/>
          </w:tcPr>
          <w:p w14:paraId="496408A8" w14:textId="77777777" w:rsidR="002C7720" w:rsidRPr="003F2C4B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3F2C4B">
              <w:rPr>
                <w:rFonts w:ascii="Calibri" w:hAnsi="Calibri"/>
                <w:iCs/>
                <w:spacing w:val="12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lavorare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con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il</w:t>
            </w:r>
            <w:r w:rsidRPr="003F2C4B">
              <w:rPr>
                <w:rFonts w:ascii="Calibri" w:hAnsi="Calibri"/>
                <w:iCs/>
                <w:spacing w:val="12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piccolo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gruppo</w:t>
            </w:r>
          </w:p>
        </w:tc>
        <w:tc>
          <w:tcPr>
            <w:tcW w:w="707" w:type="dxa"/>
            <w:gridSpan w:val="2"/>
          </w:tcPr>
          <w:p w14:paraId="1DACF1F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0ECA8D6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0B9EB27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6231F64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33F032A1" w14:textId="77777777" w:rsidTr="004C186D">
        <w:trPr>
          <w:trHeight w:val="316"/>
        </w:trPr>
        <w:tc>
          <w:tcPr>
            <w:tcW w:w="7172" w:type="dxa"/>
          </w:tcPr>
          <w:p w14:paraId="68D3949E" w14:textId="77777777" w:rsidR="002C7720" w:rsidRPr="003F2C4B" w:rsidRDefault="002C7720" w:rsidP="00614491">
            <w:pPr>
              <w:pStyle w:val="TableParagraph"/>
              <w:spacing w:before="11"/>
              <w:ind w:left="110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coinvolgersi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attività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con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il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gruppo</w:t>
            </w:r>
            <w:r w:rsidRPr="003F2C4B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classe</w:t>
            </w:r>
          </w:p>
        </w:tc>
        <w:tc>
          <w:tcPr>
            <w:tcW w:w="707" w:type="dxa"/>
            <w:gridSpan w:val="2"/>
          </w:tcPr>
          <w:p w14:paraId="17F9525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52D9488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74C0F46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296C1F0E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22A8E123" w14:textId="77777777" w:rsidTr="004C186D">
        <w:trPr>
          <w:trHeight w:val="306"/>
        </w:trPr>
        <w:tc>
          <w:tcPr>
            <w:tcW w:w="7172" w:type="dxa"/>
          </w:tcPr>
          <w:p w14:paraId="20D31C76" w14:textId="77777777" w:rsidR="002C7720" w:rsidRPr="003F2C4B" w:rsidRDefault="002C7720" w:rsidP="00614491">
            <w:pPr>
              <w:pStyle w:val="TableParagraph"/>
              <w:spacing w:before="6"/>
              <w:ind w:left="110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Ha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la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capacità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gestire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la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tensione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o</w:t>
            </w:r>
            <w:r w:rsidRPr="003F2C4B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la</w:t>
            </w:r>
            <w:r w:rsidRPr="003F2C4B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frustrazione</w:t>
            </w:r>
          </w:p>
        </w:tc>
        <w:tc>
          <w:tcPr>
            <w:tcW w:w="707" w:type="dxa"/>
            <w:gridSpan w:val="2"/>
          </w:tcPr>
          <w:p w14:paraId="5DF7A9C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0138A85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759DABF3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3CDA6D8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656F0CF6" w14:textId="77777777" w:rsidTr="004C186D">
        <w:trPr>
          <w:trHeight w:val="268"/>
        </w:trPr>
        <w:tc>
          <w:tcPr>
            <w:tcW w:w="7172" w:type="dxa"/>
          </w:tcPr>
          <w:p w14:paraId="43D1B051" w14:textId="77777777" w:rsidR="002C7720" w:rsidRPr="003F2C4B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Ha</w:t>
            </w:r>
            <w:r w:rsidRPr="003F2C4B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la</w:t>
            </w:r>
            <w:r w:rsidRPr="003F2C4B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capacità</w:t>
            </w:r>
            <w:r w:rsidRPr="003F2C4B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3F2C4B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controllare</w:t>
            </w:r>
            <w:r w:rsidRPr="003F2C4B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il</w:t>
            </w:r>
            <w:r w:rsidRPr="003F2C4B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z w:val="24"/>
                <w:szCs w:val="24"/>
                <w:lang w:val="it-IT"/>
              </w:rPr>
              <w:t>proprio</w:t>
            </w:r>
            <w:r w:rsidRPr="003F2C4B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3F2C4B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comportamento</w:t>
            </w:r>
          </w:p>
        </w:tc>
        <w:tc>
          <w:tcPr>
            <w:tcW w:w="707" w:type="dxa"/>
            <w:gridSpan w:val="2"/>
          </w:tcPr>
          <w:p w14:paraId="5E65DA8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047D7BB6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5CFFA29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60DAB3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40D32882" w14:textId="77777777" w:rsidTr="004C186D">
        <w:trPr>
          <w:trHeight w:val="361"/>
        </w:trPr>
        <w:tc>
          <w:tcPr>
            <w:tcW w:w="7172" w:type="dxa"/>
            <w:shd w:val="clear" w:color="auto" w:fill="D9F2D0" w:themeFill="accent6" w:themeFillTint="33"/>
          </w:tcPr>
          <w:p w14:paraId="769ECD45" w14:textId="7F346966" w:rsidR="002C7720" w:rsidRPr="003F2C4B" w:rsidRDefault="003F2C4B" w:rsidP="003F2C4B">
            <w:pPr>
              <w:pStyle w:val="TableParagraph"/>
              <w:spacing w:before="18"/>
              <w:jc w:val="center"/>
              <w:rPr>
                <w:rFonts w:ascii="Calibri" w:hAnsi="Calibri"/>
                <w:b/>
                <w:sz w:val="24"/>
                <w:szCs w:val="24"/>
                <w:lang w:val="it-IT"/>
              </w:rPr>
            </w:pPr>
            <w:r>
              <w:rPr>
                <w:rFonts w:ascii="Calibri" w:hAnsi="Calibri"/>
                <w:b/>
                <w:sz w:val="24"/>
                <w:szCs w:val="24"/>
                <w:lang w:val="it-IT"/>
              </w:rPr>
              <w:t>COMUNICAZIONE</w:t>
            </w:r>
          </w:p>
        </w:tc>
        <w:tc>
          <w:tcPr>
            <w:tcW w:w="707" w:type="dxa"/>
            <w:gridSpan w:val="2"/>
          </w:tcPr>
          <w:p w14:paraId="4535C14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6" w:type="dxa"/>
          </w:tcPr>
          <w:p w14:paraId="3A44D2AE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76" w:type="dxa"/>
            <w:gridSpan w:val="2"/>
          </w:tcPr>
          <w:p w14:paraId="7D5329C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76F64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2C7720" w14:paraId="17987C86" w14:textId="77777777" w:rsidTr="004C186D">
        <w:trPr>
          <w:trHeight w:val="268"/>
        </w:trPr>
        <w:tc>
          <w:tcPr>
            <w:tcW w:w="7172" w:type="dxa"/>
          </w:tcPr>
          <w:p w14:paraId="7FC5E2E8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comprendere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messaggi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verbali</w:t>
            </w:r>
          </w:p>
        </w:tc>
        <w:tc>
          <w:tcPr>
            <w:tcW w:w="707" w:type="dxa"/>
            <w:gridSpan w:val="2"/>
          </w:tcPr>
          <w:p w14:paraId="659EDCC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1A87EFB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6C0344B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4713F5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67A0D47D" w14:textId="77777777" w:rsidTr="004C186D">
        <w:trPr>
          <w:trHeight w:val="268"/>
        </w:trPr>
        <w:tc>
          <w:tcPr>
            <w:tcW w:w="7172" w:type="dxa"/>
          </w:tcPr>
          <w:p w14:paraId="4FEDDAD3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comprendere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messaggi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scritti</w:t>
            </w:r>
          </w:p>
        </w:tc>
        <w:tc>
          <w:tcPr>
            <w:tcW w:w="707" w:type="dxa"/>
            <w:gridSpan w:val="2"/>
          </w:tcPr>
          <w:p w14:paraId="72F0A8B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1584788D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16118295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38CB3AF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20752549" w14:textId="77777777" w:rsidTr="004C186D">
        <w:trPr>
          <w:trHeight w:val="268"/>
        </w:trPr>
        <w:tc>
          <w:tcPr>
            <w:tcW w:w="7172" w:type="dxa"/>
          </w:tcPr>
          <w:p w14:paraId="2004AE4E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comprendere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messaggi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nella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lingua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dei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segni</w:t>
            </w:r>
          </w:p>
        </w:tc>
        <w:tc>
          <w:tcPr>
            <w:tcW w:w="707" w:type="dxa"/>
            <w:gridSpan w:val="2"/>
          </w:tcPr>
          <w:p w14:paraId="6E9FB99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009F5B6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7C8242F9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2C50526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66DA9F22" w14:textId="77777777" w:rsidTr="004C186D">
        <w:trPr>
          <w:trHeight w:val="268"/>
        </w:trPr>
        <w:tc>
          <w:tcPr>
            <w:tcW w:w="7172" w:type="dxa"/>
          </w:tcPr>
          <w:p w14:paraId="49243763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parlare</w:t>
            </w:r>
          </w:p>
        </w:tc>
        <w:tc>
          <w:tcPr>
            <w:tcW w:w="707" w:type="dxa"/>
            <w:gridSpan w:val="2"/>
          </w:tcPr>
          <w:p w14:paraId="0D6DB0F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442A27E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2049A9A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44FE324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35CEB609" w14:textId="77777777" w:rsidTr="004C186D">
        <w:trPr>
          <w:trHeight w:val="268"/>
        </w:trPr>
        <w:tc>
          <w:tcPr>
            <w:tcW w:w="7172" w:type="dxa"/>
          </w:tcPr>
          <w:p w14:paraId="6C17CC0B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parlare</w:t>
            </w:r>
          </w:p>
        </w:tc>
        <w:tc>
          <w:tcPr>
            <w:tcW w:w="707" w:type="dxa"/>
            <w:gridSpan w:val="2"/>
          </w:tcPr>
          <w:p w14:paraId="67FBA30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3BAA2613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09837B46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141CF42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2FEF84AD" w14:textId="77777777" w:rsidTr="004C186D">
        <w:trPr>
          <w:trHeight w:val="273"/>
        </w:trPr>
        <w:tc>
          <w:tcPr>
            <w:tcW w:w="7172" w:type="dxa"/>
          </w:tcPr>
          <w:p w14:paraId="562A5082" w14:textId="77777777" w:rsidR="002C7720" w:rsidRPr="00272A78" w:rsidRDefault="002C7720" w:rsidP="00614491">
            <w:pPr>
              <w:pStyle w:val="TableParagraph"/>
              <w:spacing w:before="6" w:line="247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produrre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parole</w:t>
            </w:r>
          </w:p>
        </w:tc>
        <w:tc>
          <w:tcPr>
            <w:tcW w:w="707" w:type="dxa"/>
            <w:gridSpan w:val="2"/>
          </w:tcPr>
          <w:p w14:paraId="305F71E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58A098B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24102F8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1BFC0F9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191755DD" w14:textId="77777777" w:rsidTr="004C186D">
        <w:trPr>
          <w:trHeight w:val="268"/>
        </w:trPr>
        <w:tc>
          <w:tcPr>
            <w:tcW w:w="7172" w:type="dxa"/>
          </w:tcPr>
          <w:p w14:paraId="12C1B2BF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cantare</w:t>
            </w:r>
          </w:p>
        </w:tc>
        <w:tc>
          <w:tcPr>
            <w:tcW w:w="707" w:type="dxa"/>
            <w:gridSpan w:val="2"/>
          </w:tcPr>
          <w:p w14:paraId="2BF3115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26EC38A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4F462B8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2015B45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754CB328" w14:textId="77777777" w:rsidTr="004C186D">
        <w:trPr>
          <w:trHeight w:val="273"/>
        </w:trPr>
        <w:tc>
          <w:tcPr>
            <w:tcW w:w="7172" w:type="dxa"/>
          </w:tcPr>
          <w:p w14:paraId="2F45B310" w14:textId="77777777" w:rsidR="002C7720" w:rsidRPr="00272A78" w:rsidRDefault="002C7720" w:rsidP="00614491">
            <w:pPr>
              <w:pStyle w:val="TableParagraph"/>
              <w:spacing w:before="6" w:line="247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cantare</w:t>
            </w:r>
          </w:p>
        </w:tc>
        <w:tc>
          <w:tcPr>
            <w:tcW w:w="707" w:type="dxa"/>
            <w:gridSpan w:val="2"/>
          </w:tcPr>
          <w:p w14:paraId="1FF333F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501E868B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3E1C5238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F8B125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1D530F2D" w14:textId="77777777" w:rsidTr="004C186D">
        <w:trPr>
          <w:trHeight w:val="268"/>
        </w:trPr>
        <w:tc>
          <w:tcPr>
            <w:tcW w:w="7172" w:type="dxa"/>
          </w:tcPr>
          <w:p w14:paraId="1A81EDE9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produrre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messaggi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non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verbali</w:t>
            </w:r>
          </w:p>
        </w:tc>
        <w:tc>
          <w:tcPr>
            <w:tcW w:w="707" w:type="dxa"/>
            <w:gridSpan w:val="2"/>
          </w:tcPr>
          <w:p w14:paraId="0590B82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1BF6302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4EA101A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11CA6A0C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0B07B1A4" w14:textId="77777777" w:rsidTr="004C186D">
        <w:trPr>
          <w:trHeight w:val="268"/>
        </w:trPr>
        <w:tc>
          <w:tcPr>
            <w:tcW w:w="7172" w:type="dxa"/>
          </w:tcPr>
          <w:p w14:paraId="1679E966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produrre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messaggi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non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verbali</w:t>
            </w:r>
          </w:p>
        </w:tc>
        <w:tc>
          <w:tcPr>
            <w:tcW w:w="707" w:type="dxa"/>
            <w:gridSpan w:val="2"/>
          </w:tcPr>
          <w:p w14:paraId="5DFB9C6F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18AD38E0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486BA81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651C5577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7A48FF33" w14:textId="77777777" w:rsidTr="004C186D">
        <w:trPr>
          <w:trHeight w:val="268"/>
        </w:trPr>
        <w:tc>
          <w:tcPr>
            <w:tcW w:w="7172" w:type="dxa"/>
          </w:tcPr>
          <w:p w14:paraId="41369A46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iniziare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tenere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una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conversazione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con</w:t>
            </w:r>
            <w:r w:rsidRPr="00272A78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una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persona</w:t>
            </w:r>
          </w:p>
        </w:tc>
        <w:tc>
          <w:tcPr>
            <w:tcW w:w="707" w:type="dxa"/>
            <w:gridSpan w:val="2"/>
          </w:tcPr>
          <w:p w14:paraId="66C94406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524376CA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013110B5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25AA3C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7D6E34B4" w14:textId="77777777" w:rsidTr="004C186D">
        <w:trPr>
          <w:trHeight w:val="268"/>
        </w:trPr>
        <w:tc>
          <w:tcPr>
            <w:tcW w:w="7172" w:type="dxa"/>
          </w:tcPr>
          <w:p w14:paraId="5D7335E5" w14:textId="77777777" w:rsidR="002C7720" w:rsidRPr="00272A78" w:rsidRDefault="002C7720" w:rsidP="00614491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mantenere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una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conversazione</w:t>
            </w:r>
            <w:r w:rsidRPr="00272A78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con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una</w:t>
            </w:r>
            <w:r w:rsidRPr="00272A78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persona</w:t>
            </w:r>
          </w:p>
        </w:tc>
        <w:tc>
          <w:tcPr>
            <w:tcW w:w="707" w:type="dxa"/>
            <w:gridSpan w:val="2"/>
          </w:tcPr>
          <w:p w14:paraId="27E78176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775E5B96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79EC93E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03F231D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2C7720" w14:paraId="619DBDB0" w14:textId="77777777" w:rsidTr="004C186D">
        <w:trPr>
          <w:trHeight w:val="316"/>
        </w:trPr>
        <w:tc>
          <w:tcPr>
            <w:tcW w:w="7172" w:type="dxa"/>
          </w:tcPr>
          <w:p w14:paraId="07E8E16B" w14:textId="77777777" w:rsidR="002C7720" w:rsidRPr="00272A78" w:rsidRDefault="002C7720" w:rsidP="00614491">
            <w:pPr>
              <w:pStyle w:val="TableParagraph"/>
              <w:spacing w:before="6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avviare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mantenere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un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dibattito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con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più</w:t>
            </w:r>
            <w:r w:rsidRPr="00272A78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272A78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z w:val="24"/>
                <w:szCs w:val="24"/>
                <w:lang w:val="it-IT"/>
              </w:rPr>
              <w:t>una</w:t>
            </w:r>
            <w:r w:rsidRPr="00272A78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272A78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persona</w:t>
            </w:r>
          </w:p>
        </w:tc>
        <w:tc>
          <w:tcPr>
            <w:tcW w:w="707" w:type="dxa"/>
            <w:gridSpan w:val="2"/>
          </w:tcPr>
          <w:p w14:paraId="0C1C7B73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6" w:type="dxa"/>
          </w:tcPr>
          <w:p w14:paraId="3BB89962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76" w:type="dxa"/>
            <w:gridSpan w:val="2"/>
          </w:tcPr>
          <w:p w14:paraId="33E11DB1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  <w:tc>
          <w:tcPr>
            <w:tcW w:w="567" w:type="dxa"/>
          </w:tcPr>
          <w:p w14:paraId="5E3CE804" w14:textId="77777777" w:rsidR="002C7720" w:rsidRPr="00272A78" w:rsidRDefault="002C7720" w:rsidP="003F2C4B">
            <w:pPr>
              <w:pStyle w:val="TableParagraph"/>
              <w:jc w:val="center"/>
              <w:rPr>
                <w:rFonts w:ascii="Calibri" w:hAnsi="Calibri"/>
                <w:sz w:val="24"/>
                <w:szCs w:val="24"/>
                <w:lang w:val="it-IT"/>
              </w:rPr>
            </w:pPr>
          </w:p>
        </w:tc>
      </w:tr>
      <w:tr w:rsidR="004C186D" w14:paraId="73DD3850" w14:textId="77777777" w:rsidTr="004C186D">
        <w:trPr>
          <w:trHeight w:val="268"/>
        </w:trPr>
        <w:tc>
          <w:tcPr>
            <w:tcW w:w="7172" w:type="dxa"/>
            <w:shd w:val="clear" w:color="auto" w:fill="D9F2D0" w:themeFill="accent6" w:themeFillTint="33"/>
          </w:tcPr>
          <w:p w14:paraId="06C76506" w14:textId="2934A345" w:rsidR="004C186D" w:rsidRPr="004C186D" w:rsidRDefault="004C186D" w:rsidP="004C186D">
            <w:pPr>
              <w:pStyle w:val="TableParagraph"/>
              <w:spacing w:before="6" w:line="242" w:lineRule="exact"/>
              <w:ind w:left="110"/>
              <w:rPr>
                <w:b/>
                <w:sz w:val="21"/>
                <w:lang w:val="it-IT"/>
              </w:rPr>
            </w:pPr>
            <w:r>
              <w:rPr>
                <w:rFonts w:ascii="Calibri" w:hAnsi="Calibri"/>
                <w:b/>
                <w:color w:val="000000"/>
                <w:lang w:val="it-IT"/>
              </w:rPr>
              <w:lastRenderedPageBreak/>
              <w:t>MOBILITA’,</w:t>
            </w:r>
            <w:r w:rsidRPr="004C186D">
              <w:rPr>
                <w:rFonts w:ascii="Calibri" w:hAnsi="Calibri"/>
                <w:b/>
                <w:color w:val="000000"/>
                <w:spacing w:val="27"/>
                <w:lang w:val="it-IT"/>
              </w:rPr>
              <w:t xml:space="preserve"> </w:t>
            </w:r>
            <w:r w:rsidRPr="004C186D">
              <w:rPr>
                <w:rFonts w:ascii="Calibri" w:hAnsi="Calibri"/>
                <w:b/>
                <w:color w:val="000000"/>
                <w:lang w:val="it-IT"/>
              </w:rPr>
              <w:t>USO</w:t>
            </w:r>
            <w:r w:rsidRPr="004C186D">
              <w:rPr>
                <w:rFonts w:ascii="Calibri" w:hAnsi="Calibri"/>
                <w:b/>
                <w:color w:val="000000"/>
                <w:spacing w:val="27"/>
                <w:lang w:val="it-IT"/>
              </w:rPr>
              <w:t xml:space="preserve"> </w:t>
            </w:r>
            <w:r w:rsidRPr="004C186D">
              <w:rPr>
                <w:rFonts w:ascii="Calibri" w:hAnsi="Calibri"/>
                <w:b/>
                <w:color w:val="000000"/>
                <w:lang w:val="it-IT"/>
              </w:rPr>
              <w:t>DELLO</w:t>
            </w:r>
            <w:r w:rsidRPr="004C186D">
              <w:rPr>
                <w:rFonts w:ascii="Calibri" w:hAnsi="Calibri"/>
                <w:b/>
                <w:color w:val="000000"/>
                <w:spacing w:val="26"/>
                <w:lang w:val="it-IT"/>
              </w:rPr>
              <w:t xml:space="preserve"> </w:t>
            </w:r>
            <w:r w:rsidRPr="004C186D">
              <w:rPr>
                <w:rFonts w:ascii="Calibri" w:hAnsi="Calibri"/>
                <w:b/>
                <w:color w:val="000000"/>
                <w:lang w:val="it-IT"/>
              </w:rPr>
              <w:t>SPAZIO</w:t>
            </w:r>
            <w:r>
              <w:rPr>
                <w:rFonts w:ascii="Calibri" w:hAnsi="Calibri"/>
                <w:b/>
                <w:color w:val="000000"/>
                <w:lang w:val="it-IT"/>
              </w:rPr>
              <w:t xml:space="preserve"> </w:t>
            </w:r>
            <w:r w:rsidRPr="004C186D">
              <w:rPr>
                <w:rFonts w:ascii="Calibri" w:hAnsi="Calibri"/>
                <w:b/>
                <w:color w:val="000000"/>
                <w:lang w:val="it-IT"/>
              </w:rPr>
              <w:t>e</w:t>
            </w:r>
            <w:r w:rsidRPr="004C186D">
              <w:rPr>
                <w:rFonts w:ascii="Calibri" w:hAnsi="Calibri"/>
                <w:b/>
                <w:color w:val="000000"/>
                <w:spacing w:val="26"/>
                <w:lang w:val="it-IT"/>
              </w:rPr>
              <w:t xml:space="preserve"> </w:t>
            </w:r>
            <w:r w:rsidRPr="004C186D">
              <w:rPr>
                <w:rFonts w:ascii="Calibri" w:hAnsi="Calibri"/>
                <w:b/>
                <w:color w:val="000000"/>
                <w:lang w:val="it-IT"/>
              </w:rPr>
              <w:t>ORIENTAMENTO</w:t>
            </w:r>
            <w:r w:rsidRPr="004C186D">
              <w:rPr>
                <w:rFonts w:ascii="Calibri" w:hAnsi="Calibri"/>
                <w:b/>
                <w:color w:val="000000"/>
                <w:spacing w:val="27"/>
                <w:lang w:val="it-IT"/>
              </w:rPr>
              <w:t xml:space="preserve"> </w:t>
            </w:r>
            <w:r w:rsidRPr="004C186D">
              <w:rPr>
                <w:rFonts w:ascii="Calibri" w:hAnsi="Calibri"/>
                <w:b/>
                <w:color w:val="000000"/>
                <w:spacing w:val="-2"/>
                <w:lang w:val="it-IT"/>
              </w:rPr>
              <w:t>TEMPORALE</w:t>
            </w:r>
          </w:p>
        </w:tc>
        <w:tc>
          <w:tcPr>
            <w:tcW w:w="574" w:type="dxa"/>
          </w:tcPr>
          <w:p w14:paraId="2A7B5DD7" w14:textId="072C9701" w:rsidR="004C186D" w:rsidRPr="004C186D" w:rsidRDefault="004C186D" w:rsidP="004C186D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3"/>
          </w:tcPr>
          <w:p w14:paraId="59CBBF98" w14:textId="54A9B42A" w:rsidR="004C186D" w:rsidRPr="004C186D" w:rsidRDefault="004C186D" w:rsidP="004C186D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88216C9" w14:textId="0D718EF2" w:rsidR="004C186D" w:rsidRPr="004C186D" w:rsidRDefault="004C186D" w:rsidP="004C186D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14:paraId="31B124CA" w14:textId="58858BAA" w:rsidR="004C186D" w:rsidRPr="004C186D" w:rsidRDefault="004C186D" w:rsidP="004C186D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  <w:r w:rsidRPr="00272A78">
              <w:rPr>
                <w:rFonts w:ascii="Calibri" w:hAnsi="Calibri"/>
                <w:b/>
                <w:spacing w:val="-10"/>
                <w:sz w:val="24"/>
                <w:szCs w:val="24"/>
              </w:rPr>
              <w:t>F</w:t>
            </w:r>
          </w:p>
        </w:tc>
      </w:tr>
      <w:tr w:rsidR="003F2C4B" w14:paraId="7D6D120D" w14:textId="77777777" w:rsidTr="004C186D">
        <w:trPr>
          <w:trHeight w:val="268"/>
        </w:trPr>
        <w:tc>
          <w:tcPr>
            <w:tcW w:w="7172" w:type="dxa"/>
          </w:tcPr>
          <w:p w14:paraId="08C65A97" w14:textId="77777777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cambiare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posizione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corporea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base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(in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piedi</w:t>
            </w:r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/seduto)</w:t>
            </w:r>
          </w:p>
        </w:tc>
        <w:tc>
          <w:tcPr>
            <w:tcW w:w="574" w:type="dxa"/>
          </w:tcPr>
          <w:p w14:paraId="3C8DFA58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2DC9D13F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326D181B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E42A2D2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1588B789" w14:textId="77777777" w:rsidTr="004C186D">
        <w:trPr>
          <w:trHeight w:val="268"/>
        </w:trPr>
        <w:tc>
          <w:tcPr>
            <w:tcW w:w="7172" w:type="dxa"/>
          </w:tcPr>
          <w:p w14:paraId="5C5A6CAA" w14:textId="77777777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mantenere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una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posizione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(es.: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seduto)</w:t>
            </w:r>
          </w:p>
        </w:tc>
        <w:tc>
          <w:tcPr>
            <w:tcW w:w="574" w:type="dxa"/>
          </w:tcPr>
          <w:p w14:paraId="14079DFC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0344996D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9BEAC02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2D9B886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5E5D5C57" w14:textId="77777777" w:rsidTr="004C186D">
        <w:trPr>
          <w:trHeight w:val="268"/>
        </w:trPr>
        <w:tc>
          <w:tcPr>
            <w:tcW w:w="7172" w:type="dxa"/>
          </w:tcPr>
          <w:p w14:paraId="38F5C7DB" w14:textId="77777777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1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1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11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trasferirsi</w:t>
            </w:r>
          </w:p>
        </w:tc>
        <w:tc>
          <w:tcPr>
            <w:tcW w:w="574" w:type="dxa"/>
          </w:tcPr>
          <w:p w14:paraId="4800E22B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64F15BA5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A55A27C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624724D8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09E300AB" w14:textId="77777777" w:rsidTr="004C186D">
        <w:trPr>
          <w:trHeight w:val="268"/>
        </w:trPr>
        <w:tc>
          <w:tcPr>
            <w:tcW w:w="7172" w:type="dxa"/>
          </w:tcPr>
          <w:p w14:paraId="3EAC68B2" w14:textId="77777777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11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spostare</w:t>
            </w:r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oggetti</w:t>
            </w:r>
          </w:p>
        </w:tc>
        <w:tc>
          <w:tcPr>
            <w:tcW w:w="574" w:type="dxa"/>
          </w:tcPr>
          <w:p w14:paraId="77394E80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6C857C88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58076D4F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FF94BF0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780A6956" w14:textId="77777777" w:rsidTr="004C186D">
        <w:trPr>
          <w:trHeight w:val="268"/>
        </w:trPr>
        <w:tc>
          <w:tcPr>
            <w:tcW w:w="7172" w:type="dxa"/>
          </w:tcPr>
          <w:p w14:paraId="649D68BA" w14:textId="77777777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1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1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12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camminare</w:t>
            </w:r>
          </w:p>
        </w:tc>
        <w:tc>
          <w:tcPr>
            <w:tcW w:w="574" w:type="dxa"/>
          </w:tcPr>
          <w:p w14:paraId="05C781CA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51CACA2B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6BBABEC4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6355BA9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0EC2A15E" w14:textId="77777777" w:rsidTr="004C186D">
        <w:trPr>
          <w:trHeight w:val="537"/>
        </w:trPr>
        <w:tc>
          <w:tcPr>
            <w:tcW w:w="7172" w:type="dxa"/>
          </w:tcPr>
          <w:p w14:paraId="42780DB1" w14:textId="605141D7" w:rsidR="003F2C4B" w:rsidRPr="00DF0922" w:rsidRDefault="003F2C4B" w:rsidP="00DF0922">
            <w:pPr>
              <w:pStyle w:val="TableParagraph"/>
              <w:spacing w:line="260" w:lineRule="atLeast"/>
              <w:ind w:left="110"/>
              <w:jc w:val="both"/>
              <w:rPr>
                <w:rFonts w:ascii="Calibri" w:hAnsi="Calibri"/>
                <w:iCs/>
                <w:spacing w:val="27"/>
                <w:sz w:val="24"/>
                <w:szCs w:val="24"/>
                <w:lang w:val="it-IT"/>
              </w:rPr>
            </w:pP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Sviluppo</w:t>
            </w:r>
            <w:r w:rsidRPr="004C186D">
              <w:rPr>
                <w:rFonts w:ascii="Calibri" w:hAnsi="Calibri"/>
                <w:iCs/>
                <w:spacing w:val="2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motricità</w:t>
            </w:r>
            <w:r w:rsidRPr="004C186D">
              <w:rPr>
                <w:rFonts w:ascii="Calibri" w:hAnsi="Calibri"/>
                <w:iCs/>
                <w:spacing w:val="2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fine</w:t>
            </w:r>
            <w:r w:rsidRPr="004C186D">
              <w:rPr>
                <w:rFonts w:ascii="Calibri" w:hAnsi="Calibri"/>
                <w:iCs/>
                <w:spacing w:val="2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della</w:t>
            </w:r>
            <w:r w:rsidRPr="004C186D">
              <w:rPr>
                <w:rFonts w:ascii="Calibri" w:hAnsi="Calibri"/>
                <w:iCs/>
                <w:spacing w:val="2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mano</w:t>
            </w:r>
            <w:r w:rsidRPr="004C186D">
              <w:rPr>
                <w:rFonts w:ascii="Calibri" w:hAnsi="Calibri"/>
                <w:iCs/>
                <w:spacing w:val="2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(es.:</w:t>
            </w:r>
            <w:r w:rsidRPr="004C186D">
              <w:rPr>
                <w:rFonts w:ascii="Calibri" w:hAnsi="Calibri"/>
                <w:iCs/>
                <w:spacing w:val="2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infilare</w:t>
            </w:r>
            <w:r w:rsidRPr="004C186D">
              <w:rPr>
                <w:rFonts w:ascii="Calibri" w:hAnsi="Calibri"/>
                <w:iCs/>
                <w:spacing w:val="2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perline,</w:t>
            </w:r>
            <w:r w:rsidRPr="004C186D">
              <w:rPr>
                <w:rFonts w:ascii="Calibri" w:hAnsi="Calibri"/>
                <w:iCs/>
                <w:spacing w:val="2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costruire</w:t>
            </w:r>
            <w:r w:rsidRPr="004C186D">
              <w:rPr>
                <w:rFonts w:ascii="Calibri" w:hAnsi="Calibri"/>
                <w:iCs/>
                <w:spacing w:val="2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puzzle,</w:t>
            </w:r>
            <w:r w:rsidRPr="004C186D">
              <w:rPr>
                <w:rFonts w:ascii="Calibri" w:hAnsi="Calibri"/>
                <w:iCs/>
                <w:spacing w:val="2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ritagliare</w:t>
            </w:r>
            <w:r w:rsidRPr="004C186D">
              <w:rPr>
                <w:rFonts w:ascii="Calibri" w:hAnsi="Calibri"/>
                <w:iCs/>
                <w:spacing w:val="2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figure,</w:t>
            </w:r>
            <w:r w:rsidRPr="004C186D">
              <w:rPr>
                <w:rFonts w:ascii="Calibri" w:hAnsi="Calibri"/>
                <w:iCs/>
                <w:spacing w:val="2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usare pennelli, etc.)</w:t>
            </w:r>
          </w:p>
        </w:tc>
        <w:tc>
          <w:tcPr>
            <w:tcW w:w="574" w:type="dxa"/>
          </w:tcPr>
          <w:p w14:paraId="12B2061C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52A12C99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0C38CDEA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7A4045CC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2260B9F3" w14:textId="77777777" w:rsidTr="004C186D">
        <w:trPr>
          <w:trHeight w:val="268"/>
        </w:trPr>
        <w:tc>
          <w:tcPr>
            <w:tcW w:w="7172" w:type="dxa"/>
          </w:tcPr>
          <w:p w14:paraId="5BB5492C" w14:textId="77777777" w:rsidR="003F2C4B" w:rsidRPr="004C186D" w:rsidRDefault="003F2C4B" w:rsidP="004C186D">
            <w:pPr>
              <w:pStyle w:val="TableParagraph"/>
              <w:spacing w:before="11" w:line="237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Sviluppo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motricità</w:t>
            </w:r>
            <w:r w:rsidRPr="004C186D">
              <w:rPr>
                <w:rFonts w:ascii="Calibri" w:hAnsi="Calibri"/>
                <w:iCs/>
                <w:spacing w:val="21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fine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del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4"/>
                <w:sz w:val="24"/>
                <w:szCs w:val="24"/>
                <w:lang w:val="it-IT"/>
              </w:rPr>
              <w:t>piede</w:t>
            </w:r>
          </w:p>
        </w:tc>
        <w:tc>
          <w:tcPr>
            <w:tcW w:w="574" w:type="dxa"/>
          </w:tcPr>
          <w:p w14:paraId="54C4F566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230730C9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65E7439E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419F1DE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17C7D5BF" w14:textId="77777777" w:rsidTr="004C186D">
        <w:trPr>
          <w:trHeight w:val="316"/>
        </w:trPr>
        <w:tc>
          <w:tcPr>
            <w:tcW w:w="7172" w:type="dxa"/>
          </w:tcPr>
          <w:p w14:paraId="73CA731F" w14:textId="77777777" w:rsidR="003F2C4B" w:rsidRPr="004C186D" w:rsidRDefault="003F2C4B" w:rsidP="004C186D">
            <w:pPr>
              <w:pStyle w:val="TableParagraph"/>
              <w:spacing w:before="11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aprire</w:t>
            </w:r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</w:t>
            </w:r>
            <w:r w:rsidRPr="004C186D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chiudere</w:t>
            </w:r>
            <w:r w:rsidRPr="004C186D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lo</w:t>
            </w:r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zaino,</w:t>
            </w:r>
            <w:r w:rsidRPr="004C186D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la</w:t>
            </w:r>
            <w:r w:rsidRPr="004C186D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cartella,</w:t>
            </w:r>
            <w:r w:rsidRPr="004C186D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l’astuccio</w:t>
            </w:r>
          </w:p>
        </w:tc>
        <w:tc>
          <w:tcPr>
            <w:tcW w:w="574" w:type="dxa"/>
          </w:tcPr>
          <w:p w14:paraId="38AF4FEB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3899B453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7BA7B8B4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6C65C873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4BFAE151" w14:textId="77777777" w:rsidTr="004C186D">
        <w:trPr>
          <w:trHeight w:val="316"/>
        </w:trPr>
        <w:tc>
          <w:tcPr>
            <w:tcW w:w="7172" w:type="dxa"/>
          </w:tcPr>
          <w:p w14:paraId="685FBE80" w14:textId="77777777" w:rsidR="003F2C4B" w:rsidRPr="004C186D" w:rsidRDefault="003F2C4B" w:rsidP="004C186D">
            <w:pPr>
              <w:pStyle w:val="TableParagraph"/>
              <w:spacing w:before="6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Ha</w:t>
            </w:r>
            <w:r w:rsidRPr="004C186D">
              <w:rPr>
                <w:rFonts w:ascii="Calibri" w:hAnsi="Calibri"/>
                <w:iCs/>
                <w:spacing w:val="12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la</w:t>
            </w:r>
            <w:r w:rsidRPr="004C186D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capacità</w:t>
            </w:r>
            <w:r w:rsidRPr="004C186D">
              <w:rPr>
                <w:rFonts w:ascii="Calibri" w:hAnsi="Calibri"/>
                <w:iCs/>
                <w:spacing w:val="12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1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calciare</w:t>
            </w:r>
          </w:p>
        </w:tc>
        <w:tc>
          <w:tcPr>
            <w:tcW w:w="574" w:type="dxa"/>
          </w:tcPr>
          <w:p w14:paraId="3C1C2498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1EB4AADF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140BE3B6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272B8786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5B94A4C0" w14:textId="77777777" w:rsidTr="004C186D">
        <w:trPr>
          <w:trHeight w:val="268"/>
        </w:trPr>
        <w:tc>
          <w:tcPr>
            <w:tcW w:w="7172" w:type="dxa"/>
          </w:tcPr>
          <w:p w14:paraId="72A2BEC2" w14:textId="77777777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Ha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la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capacità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strisciare,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saltare,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rotolarsi</w:t>
            </w:r>
          </w:p>
        </w:tc>
        <w:tc>
          <w:tcPr>
            <w:tcW w:w="574" w:type="dxa"/>
          </w:tcPr>
          <w:p w14:paraId="687D0C9D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2059D1DB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30D48AD6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64DF0A22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26BA9351" w14:textId="77777777" w:rsidTr="004C186D">
        <w:trPr>
          <w:trHeight w:val="268"/>
        </w:trPr>
        <w:tc>
          <w:tcPr>
            <w:tcW w:w="7172" w:type="dxa"/>
          </w:tcPr>
          <w:p w14:paraId="708130E4" w14:textId="77777777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spostarsi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modo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autonomo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negli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ambienti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scolastici</w:t>
            </w:r>
          </w:p>
        </w:tc>
        <w:tc>
          <w:tcPr>
            <w:tcW w:w="574" w:type="dxa"/>
          </w:tcPr>
          <w:p w14:paraId="273D7E2F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7D1EA584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BC0ADFE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49DFB89F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0BB51186" w14:textId="77777777" w:rsidTr="004C186D">
        <w:trPr>
          <w:trHeight w:val="268"/>
        </w:trPr>
        <w:tc>
          <w:tcPr>
            <w:tcW w:w="7172" w:type="dxa"/>
          </w:tcPr>
          <w:p w14:paraId="47F8FEE9" w14:textId="77777777" w:rsidR="00DF0922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pacing w:val="22"/>
                <w:sz w:val="24"/>
                <w:szCs w:val="24"/>
                <w:lang w:val="it-IT"/>
              </w:rPr>
            </w:pP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Sa</w:t>
            </w:r>
            <w:r w:rsidRPr="004C186D">
              <w:rPr>
                <w:rFonts w:ascii="Calibri" w:hAnsi="Calibri"/>
                <w:iCs/>
                <w:spacing w:val="22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dove</w:t>
            </w:r>
            <w:r w:rsidRPr="004C186D">
              <w:rPr>
                <w:rFonts w:ascii="Calibri" w:hAnsi="Calibri"/>
                <w:iCs/>
                <w:spacing w:val="22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procurarsi,</w:t>
            </w:r>
            <w:r w:rsidRPr="004C186D">
              <w:rPr>
                <w:rFonts w:ascii="Calibri" w:hAnsi="Calibri"/>
                <w:iCs/>
                <w:spacing w:val="21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all’interno</w:t>
            </w:r>
            <w:r w:rsidRPr="004C186D">
              <w:rPr>
                <w:rFonts w:ascii="Calibri" w:hAnsi="Calibri"/>
                <w:iCs/>
                <w:spacing w:val="22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dell’aula,</w:t>
            </w:r>
            <w:r w:rsidRPr="004C186D">
              <w:rPr>
                <w:rFonts w:ascii="Calibri" w:hAnsi="Calibri"/>
                <w:iCs/>
                <w:spacing w:val="21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il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materiale</w:t>
            </w:r>
            <w:r w:rsidRPr="004C186D">
              <w:rPr>
                <w:rFonts w:ascii="Calibri" w:hAnsi="Calibri"/>
                <w:iCs/>
                <w:spacing w:val="22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per</w:t>
            </w:r>
            <w:r w:rsidRPr="004C186D">
              <w:rPr>
                <w:rFonts w:ascii="Calibri" w:hAnsi="Calibri"/>
                <w:iCs/>
                <w:spacing w:val="21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svolgere</w:t>
            </w:r>
            <w:r w:rsidRPr="004C186D">
              <w:rPr>
                <w:rFonts w:ascii="Calibri" w:hAnsi="Calibri"/>
                <w:iCs/>
                <w:spacing w:val="22"/>
                <w:sz w:val="24"/>
                <w:szCs w:val="24"/>
                <w:lang w:val="it-IT"/>
              </w:rPr>
              <w:t xml:space="preserve"> </w:t>
            </w:r>
          </w:p>
          <w:p w14:paraId="5EB23EF3" w14:textId="2857B64A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un’attività</w:t>
            </w:r>
          </w:p>
        </w:tc>
        <w:tc>
          <w:tcPr>
            <w:tcW w:w="574" w:type="dxa"/>
          </w:tcPr>
          <w:p w14:paraId="7725D6C7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01AD7CB8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7964C06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5BEF7053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1C0A626C" w14:textId="77777777" w:rsidTr="004C186D">
        <w:trPr>
          <w:trHeight w:val="268"/>
        </w:trPr>
        <w:tc>
          <w:tcPr>
            <w:tcW w:w="7172" w:type="dxa"/>
          </w:tcPr>
          <w:p w14:paraId="3C6DEE56" w14:textId="77777777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4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prendere</w:t>
            </w:r>
            <w:r w:rsidRPr="004C186D">
              <w:rPr>
                <w:rFonts w:ascii="Calibri" w:hAnsi="Calibri"/>
                <w:iCs/>
                <w:spacing w:val="1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il</w:t>
            </w:r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materiale</w:t>
            </w:r>
            <w:r w:rsidRPr="004C186D">
              <w:rPr>
                <w:rFonts w:ascii="Calibri" w:hAnsi="Calibri"/>
                <w:iCs/>
                <w:spacing w:val="1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per</w:t>
            </w:r>
            <w:r w:rsidRPr="004C186D">
              <w:rPr>
                <w:rFonts w:ascii="Calibri" w:hAnsi="Calibri"/>
                <w:iCs/>
                <w:spacing w:val="1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lavorare</w:t>
            </w:r>
          </w:p>
        </w:tc>
        <w:tc>
          <w:tcPr>
            <w:tcW w:w="574" w:type="dxa"/>
          </w:tcPr>
          <w:p w14:paraId="605D3CF8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73F8ED3A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FB1C2EE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518FFDDA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335BBF2F" w14:textId="77777777" w:rsidTr="004C186D">
        <w:trPr>
          <w:trHeight w:val="282"/>
        </w:trPr>
        <w:tc>
          <w:tcPr>
            <w:tcW w:w="7172" w:type="dxa"/>
          </w:tcPr>
          <w:p w14:paraId="556E94FC" w14:textId="77777777" w:rsidR="003F2C4B" w:rsidRPr="004C186D" w:rsidRDefault="003F2C4B" w:rsidP="004C186D">
            <w:pPr>
              <w:pStyle w:val="TableParagraph"/>
              <w:spacing w:before="6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Rimette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a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posto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il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materiale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dopo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aver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terminato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un’attività</w:t>
            </w:r>
          </w:p>
        </w:tc>
        <w:tc>
          <w:tcPr>
            <w:tcW w:w="574" w:type="dxa"/>
          </w:tcPr>
          <w:p w14:paraId="0E5679E4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268EDA59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515B5CDA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3905ECD7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55275057" w14:textId="77777777" w:rsidTr="004C186D">
        <w:trPr>
          <w:trHeight w:val="268"/>
        </w:trPr>
        <w:tc>
          <w:tcPr>
            <w:tcW w:w="7172" w:type="dxa"/>
          </w:tcPr>
          <w:p w14:paraId="61C24810" w14:textId="66EE7334" w:rsidR="003F2C4B" w:rsidRPr="00DF0922" w:rsidRDefault="003F2C4B" w:rsidP="00DF0922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pacing w:val="25"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24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27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2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2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definire</w:t>
            </w:r>
            <w:r w:rsidRPr="004C186D">
              <w:rPr>
                <w:rFonts w:ascii="Calibri" w:hAnsi="Calibri"/>
                <w:iCs/>
                <w:spacing w:val="26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rapporti</w:t>
            </w:r>
            <w:r w:rsidRPr="004C186D">
              <w:rPr>
                <w:rFonts w:ascii="Calibri" w:hAnsi="Calibri"/>
                <w:iCs/>
                <w:spacing w:val="2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topologici</w:t>
            </w:r>
            <w:r w:rsidRPr="004C186D">
              <w:rPr>
                <w:rFonts w:ascii="Calibri" w:hAnsi="Calibri"/>
                <w:iCs/>
                <w:spacing w:val="2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(dentro/fuori,</w:t>
            </w:r>
            <w:r w:rsidRPr="004C186D">
              <w:rPr>
                <w:rFonts w:ascii="Calibri" w:hAnsi="Calibri"/>
                <w:iCs/>
                <w:spacing w:val="25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sopra/sotto</w:t>
            </w:r>
            <w:r w:rsidR="00DF0922">
              <w:rPr>
                <w:rFonts w:ascii="Calibri" w:hAnsi="Calibri"/>
                <w:iCs/>
                <w:sz w:val="24"/>
                <w:szCs w:val="24"/>
                <w:lang w:val="it-IT"/>
              </w:rPr>
              <w:t>)</w:t>
            </w:r>
          </w:p>
        </w:tc>
        <w:tc>
          <w:tcPr>
            <w:tcW w:w="574" w:type="dxa"/>
          </w:tcPr>
          <w:p w14:paraId="75536D6B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1C999962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4B9E13A7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0A64B959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7632FE9A" w14:textId="77777777" w:rsidTr="004C186D">
        <w:trPr>
          <w:trHeight w:val="282"/>
        </w:trPr>
        <w:tc>
          <w:tcPr>
            <w:tcW w:w="7172" w:type="dxa"/>
          </w:tcPr>
          <w:p w14:paraId="6041FE9B" w14:textId="77777777" w:rsidR="003F2C4B" w:rsidRPr="004C186D" w:rsidRDefault="003F2C4B" w:rsidP="004C186D">
            <w:pPr>
              <w:pStyle w:val="TableParagraph"/>
              <w:spacing w:before="6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proofErr w:type="gramStart"/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E’</w:t>
            </w:r>
            <w:proofErr w:type="gramEnd"/>
            <w:r w:rsidRPr="004C186D">
              <w:rPr>
                <w:rFonts w:ascii="Calibri" w:hAnsi="Calibri"/>
                <w:iCs/>
                <w:spacing w:val="12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</w:t>
            </w:r>
            <w:r w:rsidRPr="004C186D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grado</w:t>
            </w:r>
            <w:r w:rsidRPr="004C186D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2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leggere</w:t>
            </w:r>
            <w:r w:rsidRPr="004C186D">
              <w:rPr>
                <w:rFonts w:ascii="Calibri" w:hAnsi="Calibri"/>
                <w:iCs/>
                <w:spacing w:val="13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l’orologio</w:t>
            </w:r>
          </w:p>
        </w:tc>
        <w:tc>
          <w:tcPr>
            <w:tcW w:w="574" w:type="dxa"/>
          </w:tcPr>
          <w:p w14:paraId="5ED17AD1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25617D18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2808BB0A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71FC46BF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3C1E0760" w14:textId="77777777" w:rsidTr="004C186D">
        <w:trPr>
          <w:trHeight w:val="268"/>
        </w:trPr>
        <w:tc>
          <w:tcPr>
            <w:tcW w:w="7172" w:type="dxa"/>
          </w:tcPr>
          <w:p w14:paraId="1D5E4578" w14:textId="4B1FD320" w:rsidR="003F2C4B" w:rsidRPr="004C186D" w:rsidRDefault="003F2C4B" w:rsidP="004C186D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Ha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cognizione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della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durata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una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frazione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di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tempo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(es.: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mezz</w:t>
            </w:r>
            <w:r w:rsidR="004C186D"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’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ora,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un’ora,</w:t>
            </w:r>
            <w:r w:rsidRPr="004C186D">
              <w:rPr>
                <w:rFonts w:ascii="Calibri" w:hAnsi="Calibri"/>
                <w:iCs/>
                <w:spacing w:val="18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etc.)</w:t>
            </w:r>
          </w:p>
        </w:tc>
        <w:tc>
          <w:tcPr>
            <w:tcW w:w="574" w:type="dxa"/>
          </w:tcPr>
          <w:p w14:paraId="449BD93F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29EA18C2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4C4A046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56455015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33EDDA3B" w14:textId="77777777" w:rsidTr="004C186D">
        <w:trPr>
          <w:trHeight w:val="282"/>
        </w:trPr>
        <w:tc>
          <w:tcPr>
            <w:tcW w:w="7172" w:type="dxa"/>
          </w:tcPr>
          <w:p w14:paraId="670DCE3B" w14:textId="77777777" w:rsidR="003F2C4B" w:rsidRPr="004C186D" w:rsidRDefault="003F2C4B" w:rsidP="004C186D">
            <w:pPr>
              <w:pStyle w:val="TableParagraph"/>
              <w:spacing w:before="6"/>
              <w:ind w:left="110"/>
              <w:jc w:val="both"/>
              <w:rPr>
                <w:rFonts w:ascii="Calibri" w:hAnsi="Calibri"/>
                <w:iCs/>
                <w:sz w:val="24"/>
                <w:szCs w:val="24"/>
                <w:lang w:val="it-IT"/>
              </w:rPr>
            </w:pP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Sa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orientarsi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sul</w:t>
            </w:r>
            <w:r w:rsidRPr="004C186D">
              <w:rPr>
                <w:rFonts w:ascii="Calibri" w:hAnsi="Calibri"/>
                <w:iCs/>
                <w:spacing w:val="19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calendario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indicando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mese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z w:val="24"/>
                <w:szCs w:val="24"/>
                <w:lang w:val="it-IT"/>
              </w:rPr>
              <w:t>e</w:t>
            </w:r>
            <w:r w:rsidRPr="004C186D">
              <w:rPr>
                <w:rFonts w:ascii="Calibri" w:hAnsi="Calibri"/>
                <w:iCs/>
                <w:spacing w:val="20"/>
                <w:sz w:val="24"/>
                <w:szCs w:val="24"/>
                <w:lang w:val="it-IT"/>
              </w:rPr>
              <w:t xml:space="preserve"> </w:t>
            </w:r>
            <w:r w:rsidRPr="004C186D">
              <w:rPr>
                <w:rFonts w:ascii="Calibri" w:hAnsi="Calibri"/>
                <w:iCs/>
                <w:spacing w:val="-2"/>
                <w:sz w:val="24"/>
                <w:szCs w:val="24"/>
                <w:lang w:val="it-IT"/>
              </w:rPr>
              <w:t>giorno</w:t>
            </w:r>
          </w:p>
        </w:tc>
        <w:tc>
          <w:tcPr>
            <w:tcW w:w="574" w:type="dxa"/>
          </w:tcPr>
          <w:p w14:paraId="17AD9DE7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7A8F730B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6C3D5BD0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08F82D48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579F3301" w14:textId="77777777" w:rsidTr="004C186D">
        <w:trPr>
          <w:trHeight w:val="299"/>
        </w:trPr>
        <w:tc>
          <w:tcPr>
            <w:tcW w:w="7172" w:type="dxa"/>
            <w:shd w:val="clear" w:color="auto" w:fill="D9F2D0" w:themeFill="accent6" w:themeFillTint="33"/>
          </w:tcPr>
          <w:p w14:paraId="2D1986D3" w14:textId="775906B5" w:rsidR="003F2C4B" w:rsidRPr="004C186D" w:rsidRDefault="004C186D" w:rsidP="004C186D">
            <w:pPr>
              <w:pStyle w:val="TableParagraph"/>
              <w:spacing w:before="18"/>
              <w:jc w:val="center"/>
              <w:rPr>
                <w:rFonts w:ascii="Calibri" w:hAnsi="Calibri"/>
                <w:b/>
                <w:lang w:val="it-IT"/>
              </w:rPr>
            </w:pPr>
            <w:r w:rsidRPr="004C186D">
              <w:rPr>
                <w:rFonts w:ascii="Calibri" w:hAnsi="Calibri"/>
                <w:b/>
                <w:lang w:val="it-IT"/>
              </w:rPr>
              <w:t>CURA DELLA PERSONA</w:t>
            </w:r>
          </w:p>
        </w:tc>
        <w:tc>
          <w:tcPr>
            <w:tcW w:w="574" w:type="dxa"/>
          </w:tcPr>
          <w:p w14:paraId="4756067F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4A4418AB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31732C7E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2A7EA57B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6FAD38F7" w14:textId="77777777" w:rsidTr="004C186D">
        <w:trPr>
          <w:trHeight w:val="268"/>
        </w:trPr>
        <w:tc>
          <w:tcPr>
            <w:tcW w:w="7172" w:type="dxa"/>
          </w:tcPr>
          <w:p w14:paraId="1174869B" w14:textId="77777777" w:rsidR="003F2C4B" w:rsidRPr="00DF0922" w:rsidRDefault="003F2C4B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DF0922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DF0922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lavarsi</w:t>
            </w:r>
            <w:r w:rsidRPr="00DF0922">
              <w:rPr>
                <w:rFonts w:ascii="Calibri" w:hAnsi="Calibri"/>
                <w:spacing w:val="1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DF0922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</w:t>
            </w:r>
            <w:r w:rsidRPr="00DF0922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sciugarsi</w:t>
            </w:r>
            <w:r w:rsidRPr="00DF0922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le</w:t>
            </w:r>
            <w:r w:rsidRPr="00DF0922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mani</w:t>
            </w:r>
          </w:p>
        </w:tc>
        <w:tc>
          <w:tcPr>
            <w:tcW w:w="574" w:type="dxa"/>
          </w:tcPr>
          <w:p w14:paraId="3E5CA899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03BCC995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C8DFDFE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6E55E132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003F49C3" w14:textId="77777777" w:rsidTr="004C186D">
        <w:trPr>
          <w:trHeight w:val="268"/>
        </w:trPr>
        <w:tc>
          <w:tcPr>
            <w:tcW w:w="7172" w:type="dxa"/>
          </w:tcPr>
          <w:p w14:paraId="636F5B08" w14:textId="77777777" w:rsidR="003F2C4B" w:rsidRPr="00DF0922" w:rsidRDefault="003F2C4B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lavarsi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asciugarsi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le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mani</w:t>
            </w:r>
          </w:p>
        </w:tc>
        <w:tc>
          <w:tcPr>
            <w:tcW w:w="574" w:type="dxa"/>
          </w:tcPr>
          <w:p w14:paraId="42043320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362A17B6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07DC66BB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D5DBD98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78121DCF" w14:textId="77777777" w:rsidTr="004C186D">
        <w:trPr>
          <w:trHeight w:val="268"/>
        </w:trPr>
        <w:tc>
          <w:tcPr>
            <w:tcW w:w="7172" w:type="dxa"/>
          </w:tcPr>
          <w:p w14:paraId="16FD73A4" w14:textId="77777777" w:rsidR="003F2C4B" w:rsidRPr="00DF0922" w:rsidRDefault="003F2C4B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prendersi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cura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singole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parti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del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corpo</w:t>
            </w:r>
          </w:p>
        </w:tc>
        <w:tc>
          <w:tcPr>
            <w:tcW w:w="574" w:type="dxa"/>
          </w:tcPr>
          <w:p w14:paraId="144A1E18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7A713372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63CF9FAB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F2D4DE5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59ED9793" w14:textId="77777777" w:rsidTr="004C186D">
        <w:trPr>
          <w:trHeight w:val="302"/>
        </w:trPr>
        <w:tc>
          <w:tcPr>
            <w:tcW w:w="7172" w:type="dxa"/>
          </w:tcPr>
          <w:p w14:paraId="6A0E834F" w14:textId="77777777" w:rsidR="003F2C4B" w:rsidRPr="00DF0922" w:rsidRDefault="003F2C4B" w:rsidP="00975BDA">
            <w:pPr>
              <w:pStyle w:val="TableParagraph"/>
              <w:spacing w:before="11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prendersi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cura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singole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parti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del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corpo</w:t>
            </w:r>
          </w:p>
        </w:tc>
        <w:tc>
          <w:tcPr>
            <w:tcW w:w="574" w:type="dxa"/>
          </w:tcPr>
          <w:p w14:paraId="49D06A4E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5B8B0ECC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00C3877F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6831CF60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4917FB70" w14:textId="77777777" w:rsidTr="004C186D">
        <w:trPr>
          <w:trHeight w:val="277"/>
        </w:trPr>
        <w:tc>
          <w:tcPr>
            <w:tcW w:w="7172" w:type="dxa"/>
          </w:tcPr>
          <w:p w14:paraId="0ADCD7D2" w14:textId="77777777" w:rsidR="003F2C4B" w:rsidRPr="00DF0922" w:rsidRDefault="003F2C4B" w:rsidP="00975BDA">
            <w:pPr>
              <w:pStyle w:val="TableParagraph"/>
              <w:spacing w:before="11" w:line="247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manifestare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bisogno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minzione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defecazione</w:t>
            </w:r>
          </w:p>
        </w:tc>
        <w:tc>
          <w:tcPr>
            <w:tcW w:w="574" w:type="dxa"/>
          </w:tcPr>
          <w:p w14:paraId="5550389A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01985752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4C5AA36E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4C3C871B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4C9D5E92" w14:textId="77777777" w:rsidTr="004C186D">
        <w:trPr>
          <w:trHeight w:val="268"/>
        </w:trPr>
        <w:tc>
          <w:tcPr>
            <w:tcW w:w="7172" w:type="dxa"/>
          </w:tcPr>
          <w:p w14:paraId="3815CF5B" w14:textId="77777777" w:rsidR="003F2C4B" w:rsidRPr="00DF0922" w:rsidRDefault="003F2C4B" w:rsidP="00975BDA">
            <w:pPr>
              <w:pStyle w:val="TableParagraph"/>
              <w:spacing w:before="11" w:line="237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mettere,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allacciare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togliere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le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scarpe</w:t>
            </w:r>
          </w:p>
        </w:tc>
        <w:tc>
          <w:tcPr>
            <w:tcW w:w="574" w:type="dxa"/>
          </w:tcPr>
          <w:p w14:paraId="37C09D77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7365BC0A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0EBB55C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0D99494A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1BEAE7AA" w14:textId="77777777" w:rsidTr="004C186D">
        <w:trPr>
          <w:trHeight w:val="273"/>
        </w:trPr>
        <w:tc>
          <w:tcPr>
            <w:tcW w:w="7172" w:type="dxa"/>
          </w:tcPr>
          <w:p w14:paraId="4C41D3D7" w14:textId="77777777" w:rsidR="003F2C4B" w:rsidRPr="00DF0922" w:rsidRDefault="003F2C4B" w:rsidP="00975BDA">
            <w:pPr>
              <w:pStyle w:val="TableParagraph"/>
              <w:spacing w:before="11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DF0922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mangiare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da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solo</w:t>
            </w:r>
          </w:p>
        </w:tc>
        <w:tc>
          <w:tcPr>
            <w:tcW w:w="574" w:type="dxa"/>
          </w:tcPr>
          <w:p w14:paraId="1468BFEA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11974190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72BAE4B6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06E50B30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3F2C4B" w14:paraId="2990F1D2" w14:textId="77777777" w:rsidTr="004C186D">
        <w:trPr>
          <w:trHeight w:val="268"/>
        </w:trPr>
        <w:tc>
          <w:tcPr>
            <w:tcW w:w="7172" w:type="dxa"/>
          </w:tcPr>
          <w:p w14:paraId="1DC61337" w14:textId="77777777" w:rsidR="003F2C4B" w:rsidRPr="00DF0922" w:rsidRDefault="003F2C4B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DF0922">
              <w:rPr>
                <w:rFonts w:ascii="Calibri" w:hAnsi="Calibri"/>
                <w:spacing w:val="1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DF0922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bere</w:t>
            </w:r>
            <w:r w:rsidRPr="00DF0922">
              <w:rPr>
                <w:rFonts w:ascii="Calibri" w:hAnsi="Calibri"/>
                <w:spacing w:val="11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da</w:t>
            </w:r>
            <w:r w:rsidRPr="00DF0922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solo</w:t>
            </w:r>
          </w:p>
        </w:tc>
        <w:tc>
          <w:tcPr>
            <w:tcW w:w="574" w:type="dxa"/>
          </w:tcPr>
          <w:p w14:paraId="52DBF022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5A98294F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A759730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C35DDF6" w14:textId="77777777" w:rsidR="003F2C4B" w:rsidRPr="004C186D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4F8DAAAD" w14:textId="77777777" w:rsidTr="004C186D">
        <w:trPr>
          <w:trHeight w:val="268"/>
        </w:trPr>
        <w:tc>
          <w:tcPr>
            <w:tcW w:w="7172" w:type="dxa"/>
          </w:tcPr>
          <w:p w14:paraId="4E5428BC" w14:textId="3AEAC728" w:rsidR="003F2C4B" w:rsidRPr="00DF0922" w:rsidRDefault="003F2C4B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proofErr w:type="gramStart"/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E’</w:t>
            </w:r>
            <w:proofErr w:type="gramEnd"/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grado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riconoscere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un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pericolo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badare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alla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propria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sicurezza</w:t>
            </w:r>
          </w:p>
        </w:tc>
        <w:tc>
          <w:tcPr>
            <w:tcW w:w="574" w:type="dxa"/>
          </w:tcPr>
          <w:p w14:paraId="0DAB823A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07AF9AF4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6D838BC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60058A0B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52759333" w14:textId="77777777" w:rsidTr="004C186D">
        <w:trPr>
          <w:trHeight w:val="268"/>
        </w:trPr>
        <w:tc>
          <w:tcPr>
            <w:tcW w:w="7172" w:type="dxa"/>
            <w:shd w:val="clear" w:color="auto" w:fill="D9F2D0" w:themeFill="accent6" w:themeFillTint="33"/>
          </w:tcPr>
          <w:p w14:paraId="3BDA74E0" w14:textId="60EEC745" w:rsidR="003F2C4B" w:rsidRPr="00DF0922" w:rsidRDefault="003F2C4B" w:rsidP="004C186D">
            <w:pPr>
              <w:pStyle w:val="TableParagraph"/>
              <w:spacing w:before="6" w:line="242" w:lineRule="exact"/>
              <w:ind w:left="110"/>
              <w:jc w:val="center"/>
              <w:rPr>
                <w:rFonts w:ascii="Calibri" w:hAnsi="Calibri"/>
                <w:sz w:val="24"/>
                <w:szCs w:val="24"/>
              </w:rPr>
            </w:pPr>
            <w:r w:rsidRPr="00DF0922">
              <w:rPr>
                <w:rFonts w:ascii="Calibri" w:hAnsi="Calibri"/>
                <w:b/>
                <w:sz w:val="24"/>
                <w:szCs w:val="24"/>
              </w:rPr>
              <w:t>INTERAZIONI</w:t>
            </w:r>
            <w:r w:rsidRPr="00DF0922">
              <w:rPr>
                <w:rFonts w:ascii="Calibri" w:hAnsi="Calibri"/>
                <w:b/>
                <w:spacing w:val="40"/>
                <w:sz w:val="24"/>
                <w:szCs w:val="24"/>
              </w:rPr>
              <w:t xml:space="preserve"> </w:t>
            </w:r>
            <w:r w:rsidRPr="00DF0922">
              <w:rPr>
                <w:rFonts w:ascii="Calibri" w:hAnsi="Calibri"/>
                <w:b/>
                <w:spacing w:val="-2"/>
                <w:sz w:val="24"/>
                <w:szCs w:val="24"/>
              </w:rPr>
              <w:t>INTERPERSONALI</w:t>
            </w:r>
          </w:p>
        </w:tc>
        <w:tc>
          <w:tcPr>
            <w:tcW w:w="574" w:type="dxa"/>
          </w:tcPr>
          <w:p w14:paraId="46C27690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gridSpan w:val="3"/>
          </w:tcPr>
          <w:p w14:paraId="2D4B4D34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3CDD8408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191EECF8" w14:textId="77777777" w:rsidR="003F2C4B" w:rsidRPr="003F2C4B" w:rsidRDefault="003F2C4B" w:rsidP="00975B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2C4B" w14:paraId="693C5B5A" w14:textId="77777777" w:rsidTr="004C186D">
        <w:trPr>
          <w:trHeight w:val="268"/>
        </w:trPr>
        <w:tc>
          <w:tcPr>
            <w:tcW w:w="7172" w:type="dxa"/>
          </w:tcPr>
          <w:p w14:paraId="090BDA61" w14:textId="2292679C" w:rsidR="003F2C4B" w:rsidRPr="00DF0922" w:rsidRDefault="003F2C4B" w:rsidP="003F2C4B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interazioni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personali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semplici</w:t>
            </w:r>
          </w:p>
        </w:tc>
        <w:tc>
          <w:tcPr>
            <w:tcW w:w="574" w:type="dxa"/>
          </w:tcPr>
          <w:p w14:paraId="26C569EC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7E7D3C6D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5841C8F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58485045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53D7FACD" w14:textId="77777777" w:rsidTr="004C186D">
        <w:trPr>
          <w:trHeight w:val="268"/>
        </w:trPr>
        <w:tc>
          <w:tcPr>
            <w:tcW w:w="7172" w:type="dxa"/>
          </w:tcPr>
          <w:p w14:paraId="25DD3F51" w14:textId="659D8DD5" w:rsidR="003F2C4B" w:rsidRPr="00DF0922" w:rsidRDefault="003F2C4B" w:rsidP="003F2C4B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interazioni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personali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complesse</w:t>
            </w:r>
          </w:p>
        </w:tc>
        <w:tc>
          <w:tcPr>
            <w:tcW w:w="574" w:type="dxa"/>
          </w:tcPr>
          <w:p w14:paraId="33D2DA7F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3B150C55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3186FCAF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2989D51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18A2ADA4" w14:textId="77777777" w:rsidTr="004C186D">
        <w:trPr>
          <w:trHeight w:val="268"/>
        </w:trPr>
        <w:tc>
          <w:tcPr>
            <w:tcW w:w="7172" w:type="dxa"/>
          </w:tcPr>
          <w:p w14:paraId="42F00D41" w14:textId="5159CCC2" w:rsidR="003F2C4B" w:rsidRPr="00DF0922" w:rsidRDefault="00DF0922" w:rsidP="003F2C4B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DF0922">
              <w:rPr>
                <w:rFonts w:ascii="Calibri" w:hAnsi="Calibri"/>
                <w:sz w:val="24"/>
                <w:szCs w:val="24"/>
              </w:rPr>
              <w:t>Interagisce</w:t>
            </w:r>
            <w:proofErr w:type="spellEnd"/>
            <w:r w:rsidRPr="00DF0922">
              <w:rPr>
                <w:rFonts w:ascii="Calibri" w:hAnsi="Calibri"/>
                <w:sz w:val="24"/>
                <w:szCs w:val="24"/>
              </w:rPr>
              <w:t xml:space="preserve"> </w:t>
            </w:r>
            <w:r w:rsidR="003F2C4B" w:rsidRPr="00DF0922">
              <w:rPr>
                <w:rFonts w:ascii="Calibri" w:hAnsi="Calibri"/>
                <w:sz w:val="24"/>
                <w:szCs w:val="24"/>
              </w:rPr>
              <w:t>con</w:t>
            </w:r>
            <w:r w:rsidR="003F2C4B" w:rsidRPr="00DF0922">
              <w:rPr>
                <w:rFonts w:ascii="Calibri" w:hAnsi="Calibri"/>
                <w:spacing w:val="12"/>
                <w:sz w:val="24"/>
                <w:szCs w:val="24"/>
              </w:rPr>
              <w:t xml:space="preserve"> </w:t>
            </w:r>
            <w:proofErr w:type="spellStart"/>
            <w:r w:rsidR="003F2C4B" w:rsidRPr="00DF0922">
              <w:rPr>
                <w:rFonts w:ascii="Calibri" w:hAnsi="Calibri"/>
                <w:sz w:val="24"/>
                <w:szCs w:val="24"/>
              </w:rPr>
              <w:t>i</w:t>
            </w:r>
            <w:proofErr w:type="spellEnd"/>
            <w:r w:rsidR="003F2C4B" w:rsidRPr="00DF0922">
              <w:rPr>
                <w:rFonts w:ascii="Calibri" w:hAnsi="Calibri"/>
                <w:spacing w:val="11"/>
                <w:sz w:val="24"/>
                <w:szCs w:val="24"/>
              </w:rPr>
              <w:t xml:space="preserve"> </w:t>
            </w:r>
            <w:proofErr w:type="spellStart"/>
            <w:r w:rsidR="003F2C4B" w:rsidRPr="00DF0922">
              <w:rPr>
                <w:rFonts w:ascii="Calibri" w:hAnsi="Calibri"/>
                <w:spacing w:val="-4"/>
                <w:sz w:val="24"/>
                <w:szCs w:val="24"/>
              </w:rPr>
              <w:t>pari</w:t>
            </w:r>
            <w:proofErr w:type="spellEnd"/>
          </w:p>
        </w:tc>
        <w:tc>
          <w:tcPr>
            <w:tcW w:w="574" w:type="dxa"/>
          </w:tcPr>
          <w:p w14:paraId="0E3953C1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gridSpan w:val="3"/>
          </w:tcPr>
          <w:p w14:paraId="484EBE1F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0FE08F25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34E036CA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2C4B" w14:paraId="624402A6" w14:textId="77777777" w:rsidTr="004C186D">
        <w:trPr>
          <w:trHeight w:val="268"/>
        </w:trPr>
        <w:tc>
          <w:tcPr>
            <w:tcW w:w="7172" w:type="dxa"/>
          </w:tcPr>
          <w:p w14:paraId="0736B2D7" w14:textId="6E9F8247" w:rsidR="003F2C4B" w:rsidRPr="00DF0922" w:rsidRDefault="003F2C4B" w:rsidP="003F2C4B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DF0922">
              <w:rPr>
                <w:rFonts w:ascii="Calibri" w:hAnsi="Calibri"/>
                <w:sz w:val="24"/>
                <w:szCs w:val="24"/>
              </w:rPr>
              <w:t>Interagisce</w:t>
            </w:r>
            <w:proofErr w:type="spellEnd"/>
            <w:r w:rsidRPr="00DF0922">
              <w:rPr>
                <w:rFonts w:ascii="Calibri" w:hAnsi="Calibri"/>
                <w:spacing w:val="23"/>
                <w:sz w:val="24"/>
                <w:szCs w:val="24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</w:rPr>
              <w:t>con</w:t>
            </w:r>
            <w:r w:rsidRPr="00DF0922">
              <w:rPr>
                <w:rFonts w:ascii="Calibri" w:hAnsi="Calibri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DF0922">
              <w:rPr>
                <w:rFonts w:ascii="Calibri" w:hAnsi="Calibri"/>
                <w:spacing w:val="-2"/>
                <w:sz w:val="24"/>
                <w:szCs w:val="24"/>
              </w:rPr>
              <w:t>l’adulto</w:t>
            </w:r>
            <w:proofErr w:type="spellEnd"/>
          </w:p>
        </w:tc>
        <w:tc>
          <w:tcPr>
            <w:tcW w:w="574" w:type="dxa"/>
          </w:tcPr>
          <w:p w14:paraId="587789E4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  <w:gridSpan w:val="3"/>
          </w:tcPr>
          <w:p w14:paraId="7CF1DAF9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656A78EB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40ADAFF4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2C4B" w14:paraId="5A823A4D" w14:textId="77777777" w:rsidTr="004C186D">
        <w:trPr>
          <w:trHeight w:val="268"/>
        </w:trPr>
        <w:tc>
          <w:tcPr>
            <w:tcW w:w="7172" w:type="dxa"/>
          </w:tcPr>
          <w:p w14:paraId="5232CDC0" w14:textId="7855CF15" w:rsidR="003F2C4B" w:rsidRPr="00DF0922" w:rsidRDefault="003F2C4B" w:rsidP="003F2C4B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entrare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interazione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con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gli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estranei</w:t>
            </w:r>
          </w:p>
        </w:tc>
        <w:tc>
          <w:tcPr>
            <w:tcW w:w="574" w:type="dxa"/>
          </w:tcPr>
          <w:p w14:paraId="020C2328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26AD784B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67ECA904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D1CF224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730CCF35" w14:textId="77777777" w:rsidTr="004C186D">
        <w:trPr>
          <w:trHeight w:val="268"/>
        </w:trPr>
        <w:tc>
          <w:tcPr>
            <w:tcW w:w="7172" w:type="dxa"/>
          </w:tcPr>
          <w:p w14:paraId="1D135DF1" w14:textId="0EF64B0C" w:rsidR="003F2C4B" w:rsidRPr="00DF0922" w:rsidRDefault="003F2C4B" w:rsidP="003F2C4B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intrattenere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relazioni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familiari</w:t>
            </w:r>
          </w:p>
        </w:tc>
        <w:tc>
          <w:tcPr>
            <w:tcW w:w="574" w:type="dxa"/>
          </w:tcPr>
          <w:p w14:paraId="0B079B01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3DD22E89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435007F3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04DC85F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3F2C4B" w14:paraId="3FBA0039" w14:textId="77777777" w:rsidTr="004C186D">
        <w:trPr>
          <w:trHeight w:val="268"/>
        </w:trPr>
        <w:tc>
          <w:tcPr>
            <w:tcW w:w="7172" w:type="dxa"/>
          </w:tcPr>
          <w:p w14:paraId="135A7929" w14:textId="19A9CCED" w:rsidR="003F2C4B" w:rsidRPr="00DF0922" w:rsidRDefault="003F2C4B" w:rsidP="003F2C4B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DF0922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intrattenere</w:t>
            </w:r>
            <w:r w:rsidRPr="00DF0922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relazioni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intime</w:t>
            </w:r>
          </w:p>
        </w:tc>
        <w:tc>
          <w:tcPr>
            <w:tcW w:w="574" w:type="dxa"/>
          </w:tcPr>
          <w:p w14:paraId="10E6CF66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  <w:gridSpan w:val="3"/>
          </w:tcPr>
          <w:p w14:paraId="01AF23B2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36F91A83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0D7AEBF0" w14:textId="77777777" w:rsidR="003F2C4B" w:rsidRPr="003F2C4B" w:rsidRDefault="003F2C4B" w:rsidP="003F2C4B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2F29593D" w14:textId="77777777" w:rsidR="00DF0922" w:rsidRDefault="00DF0922" w:rsidP="00DF0922">
      <w:pPr>
        <w:ind w:left="19" w:right="855"/>
        <w:jc w:val="center"/>
        <w:rPr>
          <w:b/>
          <w:spacing w:val="-2"/>
          <w:sz w:val="24"/>
          <w:szCs w:val="24"/>
        </w:rPr>
      </w:pPr>
    </w:p>
    <w:p w14:paraId="7CC25779" w14:textId="77777777" w:rsidR="006823DC" w:rsidRDefault="006823DC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p w14:paraId="6AAD31BF" w14:textId="77777777" w:rsidR="006823DC" w:rsidRDefault="006823DC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p w14:paraId="507882E7" w14:textId="77777777" w:rsidR="006823DC" w:rsidRDefault="006823DC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p w14:paraId="2E81706E" w14:textId="77777777" w:rsidR="006823DC" w:rsidRDefault="006823DC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p w14:paraId="71AB87B0" w14:textId="77777777" w:rsidR="006823DC" w:rsidRDefault="006823DC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p w14:paraId="68911CEF" w14:textId="77777777" w:rsidR="006823DC" w:rsidRDefault="006823DC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p w14:paraId="57C185DD" w14:textId="77777777" w:rsidR="006823DC" w:rsidRDefault="006823DC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p w14:paraId="514964AE" w14:textId="77777777" w:rsidR="006823DC" w:rsidRDefault="006823DC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p w14:paraId="5F1067A8" w14:textId="77777777" w:rsidR="006823DC" w:rsidRDefault="006823DC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p w14:paraId="1059F221" w14:textId="3BBA6A74" w:rsidR="004C186D" w:rsidRPr="00DF0922" w:rsidRDefault="004C186D" w:rsidP="00DF0922">
      <w:pPr>
        <w:spacing w:after="0"/>
        <w:ind w:left="19" w:right="855"/>
        <w:jc w:val="center"/>
        <w:rPr>
          <w:b/>
          <w:spacing w:val="-2"/>
          <w:sz w:val="24"/>
          <w:szCs w:val="24"/>
        </w:r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9"/>
        <w:gridCol w:w="567"/>
        <w:gridCol w:w="708"/>
        <w:gridCol w:w="567"/>
        <w:gridCol w:w="567"/>
      </w:tblGrid>
      <w:tr w:rsidR="004C186D" w14:paraId="19C6CE23" w14:textId="77777777" w:rsidTr="00362AA4">
        <w:trPr>
          <w:trHeight w:val="268"/>
        </w:trPr>
        <w:tc>
          <w:tcPr>
            <w:tcW w:w="7179" w:type="dxa"/>
            <w:shd w:val="clear" w:color="auto" w:fill="D9F2D0" w:themeFill="accent6" w:themeFillTint="33"/>
          </w:tcPr>
          <w:p w14:paraId="54D81331" w14:textId="7992C7DE" w:rsidR="004C186D" w:rsidRPr="00362AA4" w:rsidRDefault="006823DC" w:rsidP="006823DC">
            <w:pPr>
              <w:pStyle w:val="TableParagraph"/>
              <w:jc w:val="center"/>
              <w:rPr>
                <w:rFonts w:ascii="Calibri" w:hAnsi="Calibri"/>
                <w:sz w:val="18"/>
              </w:rPr>
            </w:pPr>
            <w:r w:rsidRPr="00362AA4">
              <w:rPr>
                <w:rFonts w:ascii="Calibri" w:hAnsi="Calibri"/>
                <w:b/>
                <w:spacing w:val="-2"/>
                <w:sz w:val="24"/>
                <w:szCs w:val="24"/>
              </w:rPr>
              <w:t>PARTECIPAZIONE SOCIALE</w:t>
            </w:r>
          </w:p>
        </w:tc>
        <w:tc>
          <w:tcPr>
            <w:tcW w:w="567" w:type="dxa"/>
          </w:tcPr>
          <w:p w14:paraId="00652070" w14:textId="77777777" w:rsidR="004C186D" w:rsidRDefault="004C186D" w:rsidP="00975BDA">
            <w:pPr>
              <w:pStyle w:val="TableParagraph"/>
              <w:spacing w:before="6" w:line="242" w:lineRule="exact"/>
              <w:ind w:left="11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708" w:type="dxa"/>
          </w:tcPr>
          <w:p w14:paraId="429A0FCD" w14:textId="77777777" w:rsidR="004C186D" w:rsidRDefault="004C186D" w:rsidP="00975BDA">
            <w:pPr>
              <w:pStyle w:val="TableParagraph"/>
              <w:spacing w:before="6" w:line="242" w:lineRule="exact"/>
              <w:ind w:left="13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567" w:type="dxa"/>
          </w:tcPr>
          <w:p w14:paraId="2B5CFE45" w14:textId="77777777" w:rsidR="004C186D" w:rsidRDefault="004C186D" w:rsidP="00975BDA">
            <w:pPr>
              <w:pStyle w:val="TableParagraph"/>
              <w:spacing w:before="6" w:line="242" w:lineRule="exact"/>
              <w:ind w:left="11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567" w:type="dxa"/>
          </w:tcPr>
          <w:p w14:paraId="29937A47" w14:textId="77777777" w:rsidR="004C186D" w:rsidRDefault="004C186D" w:rsidP="00975BDA">
            <w:pPr>
              <w:pStyle w:val="TableParagraph"/>
              <w:spacing w:before="6" w:line="242" w:lineRule="exact"/>
              <w:ind w:left="10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F</w:t>
            </w:r>
          </w:p>
        </w:tc>
      </w:tr>
      <w:tr w:rsidR="004C186D" w14:paraId="15C83C2F" w14:textId="77777777" w:rsidTr="006823DC">
        <w:trPr>
          <w:trHeight w:val="268"/>
        </w:trPr>
        <w:tc>
          <w:tcPr>
            <w:tcW w:w="7179" w:type="dxa"/>
          </w:tcPr>
          <w:p w14:paraId="7ADECE1B" w14:textId="77777777" w:rsidR="004C186D" w:rsidRPr="00DF0922" w:rsidRDefault="004C186D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DF0922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effettuare</w:t>
            </w:r>
            <w:r w:rsidRPr="00DF0922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transazioni</w:t>
            </w:r>
            <w:r w:rsidRPr="00DF0922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economiche</w:t>
            </w:r>
            <w:r w:rsidRPr="00DF0922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semplici</w:t>
            </w:r>
          </w:p>
        </w:tc>
        <w:tc>
          <w:tcPr>
            <w:tcW w:w="567" w:type="dxa"/>
          </w:tcPr>
          <w:p w14:paraId="5095E741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21D595C9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9E00C73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434A55BE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4C186D" w14:paraId="6253FA0C" w14:textId="77777777" w:rsidTr="006823DC">
        <w:trPr>
          <w:trHeight w:val="268"/>
        </w:trPr>
        <w:tc>
          <w:tcPr>
            <w:tcW w:w="7179" w:type="dxa"/>
          </w:tcPr>
          <w:p w14:paraId="3DB9889A" w14:textId="77777777" w:rsidR="004C186D" w:rsidRPr="00DF0922" w:rsidRDefault="004C186D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DF0922">
              <w:rPr>
                <w:rFonts w:ascii="Calibri" w:hAnsi="Calibri"/>
                <w:spacing w:val="2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2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2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effettuare</w:t>
            </w:r>
            <w:r w:rsidRPr="00DF0922">
              <w:rPr>
                <w:rFonts w:ascii="Calibri" w:hAnsi="Calibri"/>
                <w:spacing w:val="2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transazioni</w:t>
            </w:r>
            <w:r w:rsidRPr="00DF0922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economiche</w:t>
            </w:r>
            <w:r w:rsidRPr="00DF0922">
              <w:rPr>
                <w:rFonts w:ascii="Calibri" w:hAnsi="Calibri"/>
                <w:spacing w:val="2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semplici</w:t>
            </w:r>
          </w:p>
        </w:tc>
        <w:tc>
          <w:tcPr>
            <w:tcW w:w="567" w:type="dxa"/>
          </w:tcPr>
          <w:p w14:paraId="11BA5843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34D8AD6D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781F314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4F574737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4C186D" w14:paraId="28897EA3" w14:textId="77777777" w:rsidTr="006823DC">
        <w:trPr>
          <w:trHeight w:val="268"/>
        </w:trPr>
        <w:tc>
          <w:tcPr>
            <w:tcW w:w="7179" w:type="dxa"/>
          </w:tcPr>
          <w:p w14:paraId="4AAC7BDF" w14:textId="77777777" w:rsidR="004C186D" w:rsidRPr="00DF0922" w:rsidRDefault="004C186D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coinvolgersi</w:t>
            </w:r>
            <w:r w:rsidRPr="00DF0922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un</w:t>
            </w:r>
            <w:r w:rsidRPr="00DF0922">
              <w:rPr>
                <w:rFonts w:ascii="Calibri" w:hAnsi="Calibri"/>
                <w:spacing w:val="14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gioco</w:t>
            </w:r>
          </w:p>
        </w:tc>
        <w:tc>
          <w:tcPr>
            <w:tcW w:w="567" w:type="dxa"/>
          </w:tcPr>
          <w:p w14:paraId="5618E7DC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1483D890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117C689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8282E6B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4C186D" w14:paraId="7BAF9C44" w14:textId="77777777" w:rsidTr="006823DC">
        <w:trPr>
          <w:trHeight w:val="268"/>
        </w:trPr>
        <w:tc>
          <w:tcPr>
            <w:tcW w:w="7179" w:type="dxa"/>
          </w:tcPr>
          <w:p w14:paraId="3DCBFCCB" w14:textId="77777777" w:rsidR="004C186D" w:rsidRPr="00DF0922" w:rsidRDefault="004C186D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coinvolgersi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nel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gioco</w:t>
            </w:r>
          </w:p>
        </w:tc>
        <w:tc>
          <w:tcPr>
            <w:tcW w:w="567" w:type="dxa"/>
          </w:tcPr>
          <w:p w14:paraId="55ADDFD2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0A706099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43670E0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07950A0F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4C186D" w14:paraId="420BB287" w14:textId="77777777" w:rsidTr="006823DC">
        <w:trPr>
          <w:trHeight w:val="268"/>
        </w:trPr>
        <w:tc>
          <w:tcPr>
            <w:tcW w:w="7179" w:type="dxa"/>
          </w:tcPr>
          <w:p w14:paraId="1B0ACD19" w14:textId="77777777" w:rsidR="004C186D" w:rsidRPr="00DF0922" w:rsidRDefault="004C186D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impegnarsi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attività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5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ricreazione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tempo</w:t>
            </w:r>
            <w:r w:rsidRPr="00DF0922">
              <w:rPr>
                <w:rFonts w:ascii="Calibri" w:hAnsi="Calibri"/>
                <w:spacing w:val="16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libero</w:t>
            </w:r>
          </w:p>
        </w:tc>
        <w:tc>
          <w:tcPr>
            <w:tcW w:w="567" w:type="dxa"/>
          </w:tcPr>
          <w:p w14:paraId="086AFD3F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0B82001B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54AB15A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6D827D3E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4C186D" w14:paraId="4FBAF5D8" w14:textId="77777777" w:rsidTr="006823DC">
        <w:trPr>
          <w:trHeight w:val="268"/>
        </w:trPr>
        <w:tc>
          <w:tcPr>
            <w:tcW w:w="7179" w:type="dxa"/>
          </w:tcPr>
          <w:p w14:paraId="55CCBA63" w14:textId="1028BAAD" w:rsidR="004C186D" w:rsidRPr="00DF0922" w:rsidRDefault="004C186D" w:rsidP="00975BDA">
            <w:pPr>
              <w:pStyle w:val="TableParagraph"/>
              <w:spacing w:before="6" w:line="242" w:lineRule="exact"/>
              <w:ind w:left="110"/>
              <w:rPr>
                <w:rFonts w:ascii="Calibri" w:hAnsi="Calibri"/>
                <w:sz w:val="24"/>
                <w:szCs w:val="24"/>
                <w:lang w:val="it-IT"/>
              </w:rPr>
            </w:pP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Applica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capacità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impegnarsi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attività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ricreazione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e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tempo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libero</w:t>
            </w:r>
            <w:r w:rsidRPr="00DF0922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(es.: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z w:val="24"/>
                <w:szCs w:val="24"/>
                <w:lang w:val="it-IT"/>
              </w:rPr>
              <w:t>prende</w:t>
            </w:r>
            <w:r w:rsidRPr="00DF0922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DF0922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iniziativa</w:t>
            </w:r>
            <w:r w:rsidR="006823DC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 xml:space="preserve"> </w:t>
            </w:r>
            <w:r w:rsidR="006823DC" w:rsidRPr="004C186D">
              <w:rPr>
                <w:sz w:val="21"/>
                <w:lang w:val="it-IT"/>
              </w:rPr>
              <w:t>durante</w:t>
            </w:r>
            <w:r w:rsidR="006823DC" w:rsidRPr="004C186D">
              <w:rPr>
                <w:spacing w:val="20"/>
                <w:sz w:val="21"/>
                <w:lang w:val="it-IT"/>
              </w:rPr>
              <w:t xml:space="preserve"> </w:t>
            </w:r>
            <w:r w:rsidR="006823DC" w:rsidRPr="004C186D">
              <w:rPr>
                <w:sz w:val="21"/>
                <w:lang w:val="it-IT"/>
              </w:rPr>
              <w:t>la</w:t>
            </w:r>
            <w:r w:rsidR="006823DC" w:rsidRPr="004C186D">
              <w:rPr>
                <w:spacing w:val="21"/>
                <w:sz w:val="21"/>
                <w:lang w:val="it-IT"/>
              </w:rPr>
              <w:t xml:space="preserve"> </w:t>
            </w:r>
            <w:r w:rsidR="006823DC" w:rsidRPr="004C186D">
              <w:rPr>
                <w:sz w:val="21"/>
                <w:lang w:val="it-IT"/>
              </w:rPr>
              <w:t>ricreazione</w:t>
            </w:r>
            <w:r w:rsidR="006823DC" w:rsidRPr="004C186D">
              <w:rPr>
                <w:spacing w:val="21"/>
                <w:sz w:val="21"/>
                <w:lang w:val="it-IT"/>
              </w:rPr>
              <w:t xml:space="preserve"> </w:t>
            </w:r>
            <w:r w:rsidR="006823DC" w:rsidRPr="004C186D">
              <w:rPr>
                <w:sz w:val="21"/>
                <w:lang w:val="it-IT"/>
              </w:rPr>
              <w:t>a</w:t>
            </w:r>
            <w:r w:rsidR="006823DC" w:rsidRPr="004C186D">
              <w:rPr>
                <w:spacing w:val="21"/>
                <w:sz w:val="21"/>
                <w:lang w:val="it-IT"/>
              </w:rPr>
              <w:t xml:space="preserve"> </w:t>
            </w:r>
            <w:r w:rsidR="006823DC" w:rsidRPr="004C186D">
              <w:rPr>
                <w:sz w:val="21"/>
                <w:lang w:val="it-IT"/>
              </w:rPr>
              <w:t>scuola,</w:t>
            </w:r>
            <w:r w:rsidR="006823DC" w:rsidRPr="004C186D">
              <w:rPr>
                <w:spacing w:val="17"/>
                <w:sz w:val="21"/>
                <w:lang w:val="it-IT"/>
              </w:rPr>
              <w:t xml:space="preserve"> </w:t>
            </w:r>
            <w:r w:rsidR="006823DC" w:rsidRPr="004C186D">
              <w:rPr>
                <w:sz w:val="21"/>
                <w:lang w:val="it-IT"/>
              </w:rPr>
              <w:t>pratica</w:t>
            </w:r>
            <w:r w:rsidR="006823DC" w:rsidRPr="004C186D">
              <w:rPr>
                <w:spacing w:val="21"/>
                <w:sz w:val="21"/>
                <w:lang w:val="it-IT"/>
              </w:rPr>
              <w:t xml:space="preserve"> </w:t>
            </w:r>
            <w:r w:rsidR="006823DC" w:rsidRPr="004C186D">
              <w:rPr>
                <w:sz w:val="21"/>
                <w:lang w:val="it-IT"/>
              </w:rPr>
              <w:t>sport,</w:t>
            </w:r>
            <w:r w:rsidR="006823DC" w:rsidRPr="004C186D">
              <w:rPr>
                <w:spacing w:val="19"/>
                <w:sz w:val="21"/>
                <w:lang w:val="it-IT"/>
              </w:rPr>
              <w:t xml:space="preserve"> </w:t>
            </w:r>
            <w:r w:rsidR="006823DC" w:rsidRPr="004C186D">
              <w:rPr>
                <w:sz w:val="21"/>
                <w:lang w:val="it-IT"/>
              </w:rPr>
              <w:t>scout,</w:t>
            </w:r>
            <w:r w:rsidR="006823DC" w:rsidRPr="004C186D">
              <w:rPr>
                <w:spacing w:val="20"/>
                <w:sz w:val="21"/>
                <w:lang w:val="it-IT"/>
              </w:rPr>
              <w:t xml:space="preserve"> </w:t>
            </w:r>
            <w:r w:rsidR="006823DC" w:rsidRPr="004C186D">
              <w:rPr>
                <w:spacing w:val="-2"/>
                <w:sz w:val="21"/>
                <w:lang w:val="it-IT"/>
              </w:rPr>
              <w:t>etc.)</w:t>
            </w:r>
          </w:p>
        </w:tc>
        <w:tc>
          <w:tcPr>
            <w:tcW w:w="567" w:type="dxa"/>
          </w:tcPr>
          <w:p w14:paraId="2A173D89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58A074E1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EB0B9DA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CD69910" w14:textId="77777777" w:rsidR="004C186D" w:rsidRPr="004C186D" w:rsidRDefault="004C186D" w:rsidP="00975BDA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6823DC" w14:paraId="16265698" w14:textId="77777777" w:rsidTr="006823DC">
        <w:trPr>
          <w:trHeight w:val="268"/>
        </w:trPr>
        <w:tc>
          <w:tcPr>
            <w:tcW w:w="7179" w:type="dxa"/>
          </w:tcPr>
          <w:p w14:paraId="5B7FF22B" w14:textId="24B403C2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rPr>
                <w:sz w:val="24"/>
                <w:szCs w:val="24"/>
                <w:lang w:val="it-IT"/>
              </w:rPr>
            </w:pPr>
            <w:r w:rsidRPr="004C186D">
              <w:rPr>
                <w:sz w:val="21"/>
                <w:lang w:val="it-IT"/>
              </w:rPr>
              <w:t>Ha</w:t>
            </w:r>
            <w:r w:rsidRPr="004C186D">
              <w:rPr>
                <w:spacing w:val="15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la</w:t>
            </w:r>
            <w:r w:rsidRPr="004C186D">
              <w:rPr>
                <w:spacing w:val="16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capacità</w:t>
            </w:r>
            <w:r w:rsidRPr="004C186D">
              <w:rPr>
                <w:spacing w:val="15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di</w:t>
            </w:r>
            <w:r w:rsidRPr="004C186D">
              <w:rPr>
                <w:spacing w:val="15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cogliere</w:t>
            </w:r>
            <w:r w:rsidRPr="004C186D">
              <w:rPr>
                <w:spacing w:val="16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aspetti</w:t>
            </w:r>
            <w:r w:rsidRPr="004C186D">
              <w:rPr>
                <w:spacing w:val="14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religiosi</w:t>
            </w:r>
            <w:r w:rsidRPr="004C186D">
              <w:rPr>
                <w:spacing w:val="14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e</w:t>
            </w:r>
            <w:r w:rsidRPr="004C186D">
              <w:rPr>
                <w:spacing w:val="16"/>
                <w:sz w:val="21"/>
                <w:lang w:val="it-IT"/>
              </w:rPr>
              <w:t xml:space="preserve"> </w:t>
            </w:r>
            <w:r w:rsidRPr="004C186D">
              <w:rPr>
                <w:spacing w:val="-2"/>
                <w:sz w:val="21"/>
                <w:lang w:val="it-IT"/>
              </w:rPr>
              <w:t>spirituali</w:t>
            </w:r>
          </w:p>
        </w:tc>
        <w:tc>
          <w:tcPr>
            <w:tcW w:w="567" w:type="dxa"/>
          </w:tcPr>
          <w:p w14:paraId="567A4771" w14:textId="77777777" w:rsidR="006823DC" w:rsidRPr="006823DC" w:rsidRDefault="006823DC" w:rsidP="006823D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2C13A281" w14:textId="77777777" w:rsidR="006823DC" w:rsidRPr="006823DC" w:rsidRDefault="006823DC" w:rsidP="006823D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084DEA49" w14:textId="77777777" w:rsidR="006823DC" w:rsidRPr="006823DC" w:rsidRDefault="006823DC" w:rsidP="006823D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3021A792" w14:textId="77777777" w:rsidR="006823DC" w:rsidRPr="006823DC" w:rsidRDefault="006823DC" w:rsidP="006823D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6823DC" w14:paraId="221B7A27" w14:textId="77777777" w:rsidTr="006823DC">
        <w:trPr>
          <w:trHeight w:val="268"/>
        </w:trPr>
        <w:tc>
          <w:tcPr>
            <w:tcW w:w="7179" w:type="dxa"/>
          </w:tcPr>
          <w:p w14:paraId="2DB5ABB6" w14:textId="2900E32C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rPr>
                <w:sz w:val="24"/>
                <w:szCs w:val="24"/>
                <w:lang w:val="it-IT"/>
              </w:rPr>
            </w:pPr>
            <w:r w:rsidRPr="004C186D">
              <w:rPr>
                <w:sz w:val="21"/>
                <w:lang w:val="it-IT"/>
              </w:rPr>
              <w:t>Ha</w:t>
            </w:r>
            <w:r w:rsidRPr="004C186D">
              <w:rPr>
                <w:spacing w:val="14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la</w:t>
            </w:r>
            <w:r w:rsidRPr="004C186D">
              <w:rPr>
                <w:spacing w:val="14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capacità</w:t>
            </w:r>
            <w:r w:rsidRPr="004C186D">
              <w:rPr>
                <w:spacing w:val="14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di</w:t>
            </w:r>
            <w:r w:rsidRPr="004C186D">
              <w:rPr>
                <w:spacing w:val="13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cogliere</w:t>
            </w:r>
            <w:r w:rsidRPr="004C186D">
              <w:rPr>
                <w:spacing w:val="15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aspetti</w:t>
            </w:r>
            <w:r w:rsidRPr="004C186D">
              <w:rPr>
                <w:spacing w:val="13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di</w:t>
            </w:r>
            <w:r w:rsidRPr="004C186D">
              <w:rPr>
                <w:spacing w:val="13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etica</w:t>
            </w:r>
            <w:r w:rsidRPr="004C186D">
              <w:rPr>
                <w:spacing w:val="14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e</w:t>
            </w:r>
            <w:r w:rsidRPr="004C186D">
              <w:rPr>
                <w:spacing w:val="15"/>
                <w:sz w:val="21"/>
                <w:lang w:val="it-IT"/>
              </w:rPr>
              <w:t xml:space="preserve"> </w:t>
            </w:r>
            <w:r w:rsidRPr="004C186D">
              <w:rPr>
                <w:sz w:val="21"/>
                <w:lang w:val="it-IT"/>
              </w:rPr>
              <w:t>diritti</w:t>
            </w:r>
            <w:r w:rsidRPr="004C186D">
              <w:rPr>
                <w:spacing w:val="13"/>
                <w:sz w:val="21"/>
                <w:lang w:val="it-IT"/>
              </w:rPr>
              <w:t xml:space="preserve"> </w:t>
            </w:r>
            <w:r w:rsidRPr="004C186D">
              <w:rPr>
                <w:spacing w:val="-4"/>
                <w:sz w:val="21"/>
                <w:lang w:val="it-IT"/>
              </w:rPr>
              <w:t>umani</w:t>
            </w:r>
          </w:p>
        </w:tc>
        <w:tc>
          <w:tcPr>
            <w:tcW w:w="567" w:type="dxa"/>
          </w:tcPr>
          <w:p w14:paraId="2D892B8D" w14:textId="77777777" w:rsidR="006823DC" w:rsidRPr="006823DC" w:rsidRDefault="006823DC" w:rsidP="006823D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0258902D" w14:textId="77777777" w:rsidR="006823DC" w:rsidRPr="006823DC" w:rsidRDefault="006823DC" w:rsidP="006823D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A9FBA8F" w14:textId="77777777" w:rsidR="006823DC" w:rsidRPr="006823DC" w:rsidRDefault="006823DC" w:rsidP="006823D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CC4B9DE" w14:textId="77777777" w:rsidR="006823DC" w:rsidRPr="006823DC" w:rsidRDefault="006823DC" w:rsidP="006823DC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55C8673A" w14:textId="77777777" w:rsidR="006823DC" w:rsidRDefault="006823DC" w:rsidP="006823DC">
      <w:pPr>
        <w:spacing w:before="1"/>
        <w:ind w:left="19" w:right="2"/>
        <w:jc w:val="center"/>
        <w:rPr>
          <w:b/>
          <w:sz w:val="28"/>
        </w:rPr>
      </w:pPr>
    </w:p>
    <w:p w14:paraId="06665B92" w14:textId="042D0220" w:rsidR="006823DC" w:rsidRPr="006823DC" w:rsidRDefault="006823DC" w:rsidP="006823DC">
      <w:pPr>
        <w:spacing w:before="1" w:after="0"/>
        <w:ind w:left="19" w:right="855"/>
        <w:jc w:val="center"/>
        <w:rPr>
          <w:b/>
          <w:sz w:val="24"/>
          <w:szCs w:val="24"/>
        </w:rPr>
      </w:pPr>
      <w:r w:rsidRPr="006823DC">
        <w:rPr>
          <w:b/>
          <w:sz w:val="24"/>
          <w:szCs w:val="24"/>
        </w:rPr>
        <w:t>FATTORI</w:t>
      </w:r>
      <w:r w:rsidRPr="006823DC">
        <w:rPr>
          <w:b/>
          <w:spacing w:val="-7"/>
          <w:sz w:val="24"/>
          <w:szCs w:val="24"/>
        </w:rPr>
        <w:t xml:space="preserve"> </w:t>
      </w:r>
      <w:r w:rsidRPr="006823DC">
        <w:rPr>
          <w:b/>
          <w:spacing w:val="-2"/>
          <w:sz w:val="24"/>
          <w:szCs w:val="24"/>
        </w:rPr>
        <w:t>CONTESTUALI</w:t>
      </w: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9"/>
        <w:gridCol w:w="567"/>
        <w:gridCol w:w="708"/>
        <w:gridCol w:w="567"/>
        <w:gridCol w:w="567"/>
      </w:tblGrid>
      <w:tr w:rsidR="006823DC" w14:paraId="2EF3B623" w14:textId="77777777" w:rsidTr="00362AA4">
        <w:trPr>
          <w:trHeight w:val="268"/>
        </w:trPr>
        <w:tc>
          <w:tcPr>
            <w:tcW w:w="7179" w:type="dxa"/>
            <w:shd w:val="clear" w:color="auto" w:fill="D9F2D0" w:themeFill="accent6" w:themeFillTint="33"/>
          </w:tcPr>
          <w:p w14:paraId="1FD39F34" w14:textId="15FDFA22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pacing w:val="-2"/>
                <w:sz w:val="24"/>
                <w:szCs w:val="24"/>
              </w:rPr>
              <w:t>FATTORI PERSONALI</w:t>
            </w:r>
          </w:p>
        </w:tc>
        <w:tc>
          <w:tcPr>
            <w:tcW w:w="567" w:type="dxa"/>
          </w:tcPr>
          <w:p w14:paraId="148F4313" w14:textId="77777777" w:rsidR="006823DC" w:rsidRDefault="006823DC" w:rsidP="006823DC">
            <w:pPr>
              <w:pStyle w:val="TableParagraph"/>
              <w:spacing w:before="6" w:line="242" w:lineRule="exact"/>
              <w:ind w:left="110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708" w:type="dxa"/>
          </w:tcPr>
          <w:p w14:paraId="570CE9E5" w14:textId="77777777" w:rsidR="006823DC" w:rsidRDefault="006823DC" w:rsidP="006823DC">
            <w:pPr>
              <w:pStyle w:val="TableParagraph"/>
              <w:spacing w:before="6" w:line="242" w:lineRule="exact"/>
              <w:ind w:left="6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567" w:type="dxa"/>
          </w:tcPr>
          <w:p w14:paraId="2575E6A9" w14:textId="77777777" w:rsidR="006823DC" w:rsidRDefault="006823DC" w:rsidP="006823DC">
            <w:pPr>
              <w:pStyle w:val="TableParagraph"/>
              <w:spacing w:before="6" w:line="242" w:lineRule="exact"/>
              <w:ind w:left="110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0</w:t>
            </w:r>
          </w:p>
        </w:tc>
        <w:tc>
          <w:tcPr>
            <w:tcW w:w="567" w:type="dxa"/>
          </w:tcPr>
          <w:p w14:paraId="371EAD86" w14:textId="77777777" w:rsidR="006823DC" w:rsidRDefault="006823DC" w:rsidP="006823DC">
            <w:pPr>
              <w:pStyle w:val="TableParagraph"/>
              <w:spacing w:before="6" w:line="242" w:lineRule="exact"/>
              <w:ind w:left="111"/>
              <w:jc w:val="center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F</w:t>
            </w:r>
          </w:p>
        </w:tc>
      </w:tr>
      <w:tr w:rsidR="006823DC" w14:paraId="6D087066" w14:textId="77777777" w:rsidTr="006823DC">
        <w:trPr>
          <w:trHeight w:val="268"/>
        </w:trPr>
        <w:tc>
          <w:tcPr>
            <w:tcW w:w="7179" w:type="dxa"/>
          </w:tcPr>
          <w:p w14:paraId="569F28FE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</w:rPr>
            </w:pPr>
            <w:proofErr w:type="spellStart"/>
            <w:r w:rsidRPr="006823DC">
              <w:rPr>
                <w:rFonts w:ascii="Calibri" w:hAnsi="Calibri"/>
                <w:iCs/>
                <w:spacing w:val="-2"/>
                <w:sz w:val="24"/>
                <w:szCs w:val="24"/>
              </w:rPr>
              <w:t>Autostima</w:t>
            </w:r>
            <w:proofErr w:type="spellEnd"/>
          </w:p>
        </w:tc>
        <w:tc>
          <w:tcPr>
            <w:tcW w:w="567" w:type="dxa"/>
          </w:tcPr>
          <w:p w14:paraId="32F46EAB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66465A27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33FD87AD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204AB4D7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6823DC" w14:paraId="3F81F1A7" w14:textId="77777777" w:rsidTr="006823DC">
        <w:trPr>
          <w:trHeight w:val="268"/>
        </w:trPr>
        <w:tc>
          <w:tcPr>
            <w:tcW w:w="7179" w:type="dxa"/>
          </w:tcPr>
          <w:p w14:paraId="77CCE027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</w:rPr>
            </w:pPr>
            <w:proofErr w:type="spellStart"/>
            <w:r w:rsidRPr="006823DC">
              <w:rPr>
                <w:rFonts w:ascii="Calibri" w:hAnsi="Calibri"/>
                <w:iCs/>
                <w:spacing w:val="-2"/>
                <w:sz w:val="24"/>
                <w:szCs w:val="24"/>
              </w:rPr>
              <w:t>Motivazione</w:t>
            </w:r>
            <w:proofErr w:type="spellEnd"/>
          </w:p>
        </w:tc>
        <w:tc>
          <w:tcPr>
            <w:tcW w:w="567" w:type="dxa"/>
          </w:tcPr>
          <w:p w14:paraId="09C035FA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2DE36A66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087595D6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2201F0DC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6823DC" w14:paraId="7773A339" w14:textId="77777777" w:rsidTr="006823DC">
        <w:trPr>
          <w:trHeight w:val="268"/>
        </w:trPr>
        <w:tc>
          <w:tcPr>
            <w:tcW w:w="7179" w:type="dxa"/>
          </w:tcPr>
          <w:p w14:paraId="77206350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</w:rPr>
            </w:pPr>
            <w:proofErr w:type="spellStart"/>
            <w:r w:rsidRPr="006823DC">
              <w:rPr>
                <w:rFonts w:ascii="Calibri" w:hAnsi="Calibri"/>
                <w:iCs/>
                <w:spacing w:val="-2"/>
                <w:sz w:val="24"/>
                <w:szCs w:val="24"/>
              </w:rPr>
              <w:t>Curiosità</w:t>
            </w:r>
            <w:proofErr w:type="spellEnd"/>
          </w:p>
        </w:tc>
        <w:tc>
          <w:tcPr>
            <w:tcW w:w="567" w:type="dxa"/>
          </w:tcPr>
          <w:p w14:paraId="308EF77D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77B940F6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18FE134F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66376D94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6823DC" w14:paraId="1799C429" w14:textId="77777777" w:rsidTr="006823DC">
        <w:trPr>
          <w:trHeight w:val="268"/>
        </w:trPr>
        <w:tc>
          <w:tcPr>
            <w:tcW w:w="7179" w:type="dxa"/>
          </w:tcPr>
          <w:p w14:paraId="2A49C775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iCs/>
                <w:sz w:val="24"/>
                <w:szCs w:val="24"/>
              </w:rPr>
            </w:pPr>
            <w:proofErr w:type="spellStart"/>
            <w:r w:rsidRPr="006823DC">
              <w:rPr>
                <w:rFonts w:ascii="Calibri" w:hAnsi="Calibri"/>
                <w:iCs/>
                <w:sz w:val="24"/>
                <w:szCs w:val="24"/>
              </w:rPr>
              <w:t>Tendenza</w:t>
            </w:r>
            <w:proofErr w:type="spellEnd"/>
            <w:r w:rsidRPr="006823DC">
              <w:rPr>
                <w:rFonts w:ascii="Calibri" w:hAnsi="Calibri"/>
                <w:iCs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6823DC">
              <w:rPr>
                <w:rFonts w:ascii="Calibri" w:hAnsi="Calibri"/>
                <w:iCs/>
                <w:spacing w:val="-2"/>
                <w:sz w:val="24"/>
                <w:szCs w:val="24"/>
              </w:rPr>
              <w:t>all’isolamento</w:t>
            </w:r>
            <w:proofErr w:type="spellEnd"/>
          </w:p>
        </w:tc>
        <w:tc>
          <w:tcPr>
            <w:tcW w:w="567" w:type="dxa"/>
          </w:tcPr>
          <w:p w14:paraId="6B758FD2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181B4D99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6A7CA60B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4AFAEE6E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6823DC" w14:paraId="41E4DDAA" w14:textId="77777777" w:rsidTr="006823DC">
        <w:trPr>
          <w:trHeight w:val="273"/>
        </w:trPr>
        <w:tc>
          <w:tcPr>
            <w:tcW w:w="7179" w:type="dxa"/>
          </w:tcPr>
          <w:p w14:paraId="01071657" w14:textId="77777777" w:rsidR="006823DC" w:rsidRPr="006823DC" w:rsidRDefault="006823DC" w:rsidP="006823DC">
            <w:pPr>
              <w:pStyle w:val="TableParagraph"/>
              <w:spacing w:before="6" w:line="247" w:lineRule="exact"/>
              <w:ind w:left="110" w:right="291"/>
              <w:jc w:val="both"/>
              <w:rPr>
                <w:rFonts w:ascii="Calibri" w:hAnsi="Calibri"/>
                <w:iCs/>
                <w:sz w:val="24"/>
                <w:szCs w:val="24"/>
              </w:rPr>
            </w:pPr>
            <w:proofErr w:type="spellStart"/>
            <w:r w:rsidRPr="006823DC">
              <w:rPr>
                <w:rFonts w:ascii="Calibri" w:hAnsi="Calibri"/>
                <w:iCs/>
                <w:sz w:val="24"/>
                <w:szCs w:val="24"/>
              </w:rPr>
              <w:t>Aggressività</w:t>
            </w:r>
            <w:proofErr w:type="spellEnd"/>
            <w:r w:rsidRPr="006823DC">
              <w:rPr>
                <w:rFonts w:ascii="Calibri" w:hAnsi="Calibri"/>
                <w:iCs/>
                <w:spacing w:val="29"/>
                <w:sz w:val="24"/>
                <w:szCs w:val="24"/>
              </w:rPr>
              <w:t xml:space="preserve"> </w:t>
            </w:r>
            <w:r w:rsidRPr="006823DC">
              <w:rPr>
                <w:rFonts w:ascii="Calibri" w:hAnsi="Calibri"/>
                <w:iCs/>
                <w:sz w:val="24"/>
                <w:szCs w:val="24"/>
              </w:rPr>
              <w:t>o</w:t>
            </w:r>
            <w:r w:rsidRPr="006823DC">
              <w:rPr>
                <w:rFonts w:ascii="Calibri" w:hAnsi="Calibri"/>
                <w:iCs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6823DC">
              <w:rPr>
                <w:rFonts w:ascii="Calibri" w:hAnsi="Calibri"/>
                <w:iCs/>
                <w:sz w:val="24"/>
                <w:szCs w:val="24"/>
              </w:rPr>
              <w:t>comportamenti</w:t>
            </w:r>
            <w:proofErr w:type="spellEnd"/>
            <w:r w:rsidRPr="006823DC">
              <w:rPr>
                <w:rFonts w:ascii="Calibri" w:hAnsi="Calibri"/>
                <w:iCs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6823DC">
              <w:rPr>
                <w:rFonts w:ascii="Calibri" w:hAnsi="Calibri"/>
                <w:iCs/>
                <w:spacing w:val="-2"/>
                <w:sz w:val="24"/>
                <w:szCs w:val="24"/>
              </w:rPr>
              <w:t>incontrollati</w:t>
            </w:r>
            <w:proofErr w:type="spellEnd"/>
          </w:p>
        </w:tc>
        <w:tc>
          <w:tcPr>
            <w:tcW w:w="567" w:type="dxa"/>
          </w:tcPr>
          <w:p w14:paraId="07F0B8FD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14:paraId="38F569EC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9ED67ED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3B8C184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6823DC" w14:paraId="0E4EC561" w14:textId="77777777" w:rsidTr="00362AA4">
        <w:trPr>
          <w:trHeight w:val="537"/>
        </w:trPr>
        <w:tc>
          <w:tcPr>
            <w:tcW w:w="7179" w:type="dxa"/>
            <w:shd w:val="clear" w:color="auto" w:fill="D9F2D0" w:themeFill="accent6" w:themeFillTint="33"/>
          </w:tcPr>
          <w:p w14:paraId="04188E24" w14:textId="79150BA4" w:rsidR="006823DC" w:rsidRPr="006823DC" w:rsidRDefault="006823DC" w:rsidP="006823DC">
            <w:pPr>
              <w:pStyle w:val="TableParagraph"/>
              <w:spacing w:before="18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FATTORI AMBIENTALI</w:t>
            </w:r>
          </w:p>
          <w:p w14:paraId="3D11A437" w14:textId="376C9361" w:rsidR="006823DC" w:rsidRPr="006823DC" w:rsidRDefault="006823DC" w:rsidP="006823DC">
            <w:pPr>
              <w:pStyle w:val="TableParagraph"/>
              <w:spacing w:line="242" w:lineRule="exact"/>
              <w:ind w:left="110"/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8D5A11A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14:paraId="66925B74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7CB5865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F0AD9B4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6823DC" w14:paraId="71F90DFF" w14:textId="77777777" w:rsidTr="006823DC">
        <w:trPr>
          <w:trHeight w:val="268"/>
        </w:trPr>
        <w:tc>
          <w:tcPr>
            <w:tcW w:w="7179" w:type="dxa"/>
          </w:tcPr>
          <w:p w14:paraId="7EF6DECB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Utilizzo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tecnologie</w:t>
            </w:r>
            <w:r w:rsidRPr="006823DC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per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educazione</w:t>
            </w:r>
            <w:r w:rsidRPr="006823DC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speciale</w:t>
            </w:r>
            <w:r w:rsidRPr="006823DC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(tastiere,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pc,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pacing w:val="-4"/>
                <w:sz w:val="24"/>
                <w:szCs w:val="24"/>
                <w:lang w:val="it-IT"/>
              </w:rPr>
              <w:t>LIM)</w:t>
            </w:r>
          </w:p>
        </w:tc>
        <w:tc>
          <w:tcPr>
            <w:tcW w:w="567" w:type="dxa"/>
          </w:tcPr>
          <w:p w14:paraId="5FCE19AA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00BB7BC8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33886626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2C38604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</w:tr>
      <w:tr w:rsidR="006823DC" w14:paraId="0809840F" w14:textId="77777777" w:rsidTr="006823DC">
        <w:trPr>
          <w:trHeight w:val="311"/>
        </w:trPr>
        <w:tc>
          <w:tcPr>
            <w:tcW w:w="7179" w:type="dxa"/>
          </w:tcPr>
          <w:p w14:paraId="7A9ADD37" w14:textId="77777777" w:rsidR="006823DC" w:rsidRPr="006823DC" w:rsidRDefault="006823DC" w:rsidP="006823DC">
            <w:pPr>
              <w:pStyle w:val="TableParagraph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Utilizzo</w:t>
            </w:r>
            <w:r w:rsidRPr="006823DC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6823DC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strumenti</w:t>
            </w:r>
            <w:r w:rsidRPr="006823DC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o</w:t>
            </w:r>
            <w:r w:rsidRPr="006823DC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attrezzature</w:t>
            </w:r>
            <w:r w:rsidRPr="006823DC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per</w:t>
            </w:r>
            <w:r w:rsidRPr="006823DC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attività</w:t>
            </w:r>
            <w:r w:rsidRPr="006823DC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6823DC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ricreazione</w:t>
            </w:r>
            <w:r w:rsidRPr="006823DC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o</w:t>
            </w:r>
            <w:r w:rsidRPr="006823DC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sport</w:t>
            </w:r>
            <w:r w:rsidRPr="006823DC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(es.:</w:t>
            </w:r>
            <w:r w:rsidRPr="006823DC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sci,</w:t>
            </w:r>
            <w:r w:rsidRPr="006823DC">
              <w:rPr>
                <w:rFonts w:ascii="Calibri" w:hAnsi="Calibri"/>
                <w:spacing w:val="18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chitarra,</w:t>
            </w:r>
            <w:r w:rsidRPr="006823DC">
              <w:rPr>
                <w:rFonts w:ascii="Calibri" w:hAnsi="Calibri"/>
                <w:spacing w:val="17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etc.)</w:t>
            </w:r>
          </w:p>
        </w:tc>
        <w:tc>
          <w:tcPr>
            <w:tcW w:w="567" w:type="dxa"/>
          </w:tcPr>
          <w:p w14:paraId="22258D08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</w:tcPr>
          <w:p w14:paraId="15A01DBD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3AA1871F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61C97139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6823DC" w14:paraId="5E08AF1B" w14:textId="77777777" w:rsidTr="006823DC">
        <w:trPr>
          <w:trHeight w:val="551"/>
        </w:trPr>
        <w:tc>
          <w:tcPr>
            <w:tcW w:w="7179" w:type="dxa"/>
          </w:tcPr>
          <w:p w14:paraId="701BD996" w14:textId="77777777" w:rsidR="006823DC" w:rsidRPr="006823DC" w:rsidRDefault="006823DC" w:rsidP="006823DC">
            <w:pPr>
              <w:pStyle w:val="TableParagraph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Utilizzo</w:t>
            </w:r>
            <w:r w:rsidRPr="006823DC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6823DC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supporti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per</w:t>
            </w:r>
            <w:r w:rsidRPr="006823DC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la</w:t>
            </w:r>
            <w:r w:rsidRPr="006823DC">
              <w:rPr>
                <w:rFonts w:ascii="Calibri" w:hAnsi="Calibri"/>
                <w:spacing w:val="24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mobilità</w:t>
            </w:r>
            <w:r w:rsidRPr="006823DC">
              <w:rPr>
                <w:rFonts w:ascii="Calibri" w:hAnsi="Calibri"/>
                <w:spacing w:val="24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o</w:t>
            </w:r>
            <w:r w:rsidRPr="006823DC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comunicazione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(deambulazione,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vista,</w:t>
            </w:r>
            <w:r w:rsidRPr="006823DC">
              <w:rPr>
                <w:rFonts w:ascii="Calibri" w:hAnsi="Calibri"/>
                <w:spacing w:val="2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etc.)</w:t>
            </w:r>
          </w:p>
        </w:tc>
        <w:tc>
          <w:tcPr>
            <w:tcW w:w="567" w:type="dxa"/>
          </w:tcPr>
          <w:p w14:paraId="77773AC9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</w:tcPr>
          <w:p w14:paraId="3417356B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79692235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51525160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6823DC" w14:paraId="02795664" w14:textId="77777777" w:rsidTr="006823DC">
        <w:trPr>
          <w:trHeight w:val="268"/>
        </w:trPr>
        <w:tc>
          <w:tcPr>
            <w:tcW w:w="7179" w:type="dxa"/>
          </w:tcPr>
          <w:p w14:paraId="0E3299D8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6823DC">
              <w:rPr>
                <w:rFonts w:ascii="Calibri" w:hAnsi="Calibri"/>
                <w:sz w:val="24"/>
                <w:szCs w:val="24"/>
              </w:rPr>
              <w:t>Relazione</w:t>
            </w:r>
            <w:proofErr w:type="spellEnd"/>
            <w:r w:rsidRPr="006823DC">
              <w:rPr>
                <w:rFonts w:ascii="Calibri" w:hAnsi="Calibri"/>
                <w:spacing w:val="16"/>
                <w:sz w:val="24"/>
                <w:szCs w:val="24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</w:rPr>
              <w:t>con</w:t>
            </w:r>
            <w:r w:rsidRPr="006823DC">
              <w:rPr>
                <w:rFonts w:ascii="Calibri" w:hAnsi="Calibri"/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6823DC">
              <w:rPr>
                <w:rFonts w:ascii="Calibri" w:hAnsi="Calibri"/>
                <w:sz w:val="24"/>
                <w:szCs w:val="24"/>
              </w:rPr>
              <w:t>i</w:t>
            </w:r>
            <w:proofErr w:type="spellEnd"/>
            <w:r w:rsidRPr="006823DC">
              <w:rPr>
                <w:rFonts w:ascii="Calibri" w:hAnsi="Calibri"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6823DC">
              <w:rPr>
                <w:rFonts w:ascii="Calibri" w:hAnsi="Calibri"/>
                <w:spacing w:val="-2"/>
                <w:sz w:val="24"/>
                <w:szCs w:val="24"/>
              </w:rPr>
              <w:t>compagni</w:t>
            </w:r>
            <w:proofErr w:type="spellEnd"/>
          </w:p>
        </w:tc>
        <w:tc>
          <w:tcPr>
            <w:tcW w:w="567" w:type="dxa"/>
          </w:tcPr>
          <w:p w14:paraId="4644B0AF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543B12C6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794C10AA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762848AF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6823DC" w14:paraId="1856ACA0" w14:textId="77777777" w:rsidTr="006823DC">
        <w:trPr>
          <w:trHeight w:val="268"/>
        </w:trPr>
        <w:tc>
          <w:tcPr>
            <w:tcW w:w="7179" w:type="dxa"/>
          </w:tcPr>
          <w:p w14:paraId="03F3F4B4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una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relazione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significativa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con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compagno/a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classe</w:t>
            </w:r>
          </w:p>
        </w:tc>
        <w:tc>
          <w:tcPr>
            <w:tcW w:w="567" w:type="dxa"/>
          </w:tcPr>
          <w:p w14:paraId="40FF3D9D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1AEB7E8E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5762BF90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025BD713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</w:tr>
      <w:tr w:rsidR="006823DC" w14:paraId="503C01D0" w14:textId="77777777" w:rsidTr="006823DC">
        <w:trPr>
          <w:trHeight w:val="268"/>
        </w:trPr>
        <w:tc>
          <w:tcPr>
            <w:tcW w:w="7179" w:type="dxa"/>
          </w:tcPr>
          <w:p w14:paraId="50293CDC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6823DC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una</w:t>
            </w:r>
            <w:r w:rsidRPr="006823DC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relazione</w:t>
            </w:r>
            <w:r w:rsidRPr="006823DC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significativa</w:t>
            </w:r>
            <w:r w:rsidRPr="006823DC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con</w:t>
            </w:r>
            <w:r w:rsidRPr="006823DC">
              <w:rPr>
                <w:rFonts w:ascii="Calibri" w:hAnsi="Calibri"/>
                <w:spacing w:val="1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amico/a</w:t>
            </w:r>
            <w:r w:rsidRPr="006823DC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6823DC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contesto</w:t>
            </w:r>
            <w:r w:rsidRPr="006823DC">
              <w:rPr>
                <w:rFonts w:ascii="Calibri" w:hAnsi="Calibri"/>
                <w:spacing w:val="13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extra-</w:t>
            </w:r>
            <w:r w:rsidRPr="006823DC">
              <w:rPr>
                <w:rFonts w:ascii="Calibri" w:hAnsi="Calibri"/>
                <w:w w:val="75"/>
                <w:sz w:val="24"/>
                <w:szCs w:val="24"/>
                <w:lang w:val="it-IT"/>
              </w:rPr>
              <w:t>­</w:t>
            </w:r>
            <w:r w:rsidRPr="006823DC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‐scolastico</w:t>
            </w:r>
          </w:p>
        </w:tc>
        <w:tc>
          <w:tcPr>
            <w:tcW w:w="567" w:type="dxa"/>
          </w:tcPr>
          <w:p w14:paraId="5910A062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6DE5AEFC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1F76DC28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2DE89F82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</w:tr>
      <w:tr w:rsidR="006823DC" w14:paraId="17014409" w14:textId="77777777" w:rsidTr="006823DC">
        <w:trPr>
          <w:trHeight w:val="268"/>
        </w:trPr>
        <w:tc>
          <w:tcPr>
            <w:tcW w:w="7179" w:type="dxa"/>
          </w:tcPr>
          <w:p w14:paraId="291E5C42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In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classe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ha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un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piccolo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gruppo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compagni</w:t>
            </w:r>
            <w:r w:rsidRPr="006823DC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che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svolge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spontaneamente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funzione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6823DC">
              <w:rPr>
                <w:rFonts w:ascii="Calibri" w:hAnsi="Calibri"/>
                <w:spacing w:val="19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supporto</w:t>
            </w:r>
          </w:p>
        </w:tc>
        <w:tc>
          <w:tcPr>
            <w:tcW w:w="567" w:type="dxa"/>
          </w:tcPr>
          <w:p w14:paraId="0CC625B3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28A0EFB6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4118EEFC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74951987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</w:tr>
      <w:tr w:rsidR="006823DC" w14:paraId="02ABB53A" w14:textId="77777777" w:rsidTr="006823DC">
        <w:trPr>
          <w:trHeight w:val="316"/>
        </w:trPr>
        <w:tc>
          <w:tcPr>
            <w:tcW w:w="7179" w:type="dxa"/>
          </w:tcPr>
          <w:p w14:paraId="269BC7A4" w14:textId="77777777" w:rsidR="006823DC" w:rsidRPr="006823DC" w:rsidRDefault="006823DC" w:rsidP="006823DC">
            <w:pPr>
              <w:pStyle w:val="TableParagraph"/>
              <w:spacing w:before="6"/>
              <w:ind w:left="110"/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6823DC">
              <w:rPr>
                <w:rFonts w:ascii="Calibri" w:hAnsi="Calibri"/>
                <w:sz w:val="24"/>
                <w:szCs w:val="24"/>
              </w:rPr>
              <w:t>Relazione</w:t>
            </w:r>
            <w:proofErr w:type="spellEnd"/>
            <w:r w:rsidRPr="006823DC">
              <w:rPr>
                <w:rFonts w:ascii="Calibri" w:hAnsi="Calibri"/>
                <w:spacing w:val="22"/>
                <w:sz w:val="24"/>
                <w:szCs w:val="24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</w:rPr>
              <w:t>con</w:t>
            </w:r>
            <w:r w:rsidRPr="006823DC">
              <w:rPr>
                <w:rFonts w:ascii="Calibri" w:hAnsi="Calibri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6823DC">
              <w:rPr>
                <w:rFonts w:ascii="Calibri" w:hAnsi="Calibri"/>
                <w:sz w:val="24"/>
                <w:szCs w:val="24"/>
              </w:rPr>
              <w:t>animali</w:t>
            </w:r>
            <w:proofErr w:type="spellEnd"/>
            <w:r w:rsidRPr="006823DC">
              <w:rPr>
                <w:rFonts w:ascii="Calibri" w:hAnsi="Calibri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6823DC">
              <w:rPr>
                <w:rFonts w:ascii="Calibri" w:hAnsi="Calibri"/>
                <w:spacing w:val="-2"/>
                <w:sz w:val="24"/>
                <w:szCs w:val="24"/>
              </w:rPr>
              <w:t>domestici</w:t>
            </w:r>
            <w:proofErr w:type="spellEnd"/>
          </w:p>
        </w:tc>
        <w:tc>
          <w:tcPr>
            <w:tcW w:w="567" w:type="dxa"/>
          </w:tcPr>
          <w:p w14:paraId="4146A529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14:paraId="4E3AF3C7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46A709FC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1136E995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6823DC" w14:paraId="5A325365" w14:textId="77777777" w:rsidTr="006823DC">
        <w:trPr>
          <w:trHeight w:val="282"/>
        </w:trPr>
        <w:tc>
          <w:tcPr>
            <w:tcW w:w="7179" w:type="dxa"/>
          </w:tcPr>
          <w:p w14:paraId="1054191C" w14:textId="77777777" w:rsidR="006823DC" w:rsidRPr="006823DC" w:rsidRDefault="006823DC" w:rsidP="006823DC">
            <w:pPr>
              <w:pStyle w:val="TableParagraph"/>
              <w:spacing w:before="6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Usufruisce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servizi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assistenziali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o</w:t>
            </w:r>
            <w:r w:rsidRPr="006823DC">
              <w:rPr>
                <w:rFonts w:ascii="Calibri" w:hAnsi="Calibri"/>
                <w:spacing w:val="22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riabilitativi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extrascolastici</w:t>
            </w:r>
          </w:p>
        </w:tc>
        <w:tc>
          <w:tcPr>
            <w:tcW w:w="567" w:type="dxa"/>
          </w:tcPr>
          <w:p w14:paraId="05541301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</w:tcPr>
          <w:p w14:paraId="0569D0F4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4781CDF9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59C79F2C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6823DC" w14:paraId="0610050E" w14:textId="77777777" w:rsidTr="006823DC">
        <w:trPr>
          <w:trHeight w:val="268"/>
        </w:trPr>
        <w:tc>
          <w:tcPr>
            <w:tcW w:w="7179" w:type="dxa"/>
          </w:tcPr>
          <w:p w14:paraId="57B61F8F" w14:textId="77777777" w:rsidR="006823DC" w:rsidRPr="006823DC" w:rsidRDefault="006823DC" w:rsidP="006823DC">
            <w:pPr>
              <w:pStyle w:val="TableParagraph"/>
              <w:spacing w:before="11" w:line="237" w:lineRule="exact"/>
              <w:ind w:left="110"/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6823DC">
              <w:rPr>
                <w:rFonts w:ascii="Calibri" w:hAnsi="Calibri"/>
                <w:sz w:val="24"/>
                <w:szCs w:val="24"/>
              </w:rPr>
              <w:t>Relazione</w:t>
            </w:r>
            <w:proofErr w:type="spellEnd"/>
            <w:r w:rsidRPr="006823DC">
              <w:rPr>
                <w:rFonts w:ascii="Calibri" w:hAnsi="Calibri"/>
                <w:spacing w:val="17"/>
                <w:sz w:val="24"/>
                <w:szCs w:val="24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</w:rPr>
              <w:t>con</w:t>
            </w:r>
            <w:r w:rsidRPr="006823DC">
              <w:rPr>
                <w:rFonts w:ascii="Calibri" w:hAnsi="Calibri"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6823DC">
              <w:rPr>
                <w:rFonts w:ascii="Calibri" w:hAnsi="Calibri"/>
                <w:sz w:val="24"/>
                <w:szCs w:val="24"/>
              </w:rPr>
              <w:t>gli</w:t>
            </w:r>
            <w:proofErr w:type="spellEnd"/>
            <w:r w:rsidRPr="006823DC">
              <w:rPr>
                <w:rFonts w:ascii="Calibri" w:hAnsi="Calibri"/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6823DC">
              <w:rPr>
                <w:rFonts w:ascii="Calibri" w:hAnsi="Calibri"/>
                <w:spacing w:val="-2"/>
                <w:sz w:val="24"/>
                <w:szCs w:val="24"/>
              </w:rPr>
              <w:t>insegnanti</w:t>
            </w:r>
            <w:proofErr w:type="spellEnd"/>
          </w:p>
        </w:tc>
        <w:tc>
          <w:tcPr>
            <w:tcW w:w="567" w:type="dxa"/>
          </w:tcPr>
          <w:p w14:paraId="00E590F0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01F5EE74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52C99283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1A067DAD" w14:textId="77777777" w:rsid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6823DC" w14:paraId="4DBE0270" w14:textId="77777777" w:rsidTr="006823DC">
        <w:trPr>
          <w:trHeight w:val="302"/>
        </w:trPr>
        <w:tc>
          <w:tcPr>
            <w:tcW w:w="7179" w:type="dxa"/>
          </w:tcPr>
          <w:p w14:paraId="2F9EAE32" w14:textId="77777777" w:rsidR="006823DC" w:rsidRPr="006823DC" w:rsidRDefault="006823DC" w:rsidP="006823DC">
            <w:pPr>
              <w:pStyle w:val="TableParagraph"/>
              <w:spacing w:before="11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Qualità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della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relazione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con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pacing w:val="-5"/>
                <w:sz w:val="24"/>
                <w:szCs w:val="24"/>
                <w:lang w:val="it-IT"/>
              </w:rPr>
              <w:t>AEC</w:t>
            </w:r>
          </w:p>
        </w:tc>
        <w:tc>
          <w:tcPr>
            <w:tcW w:w="567" w:type="dxa"/>
          </w:tcPr>
          <w:p w14:paraId="758D9245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708" w:type="dxa"/>
          </w:tcPr>
          <w:p w14:paraId="533166AA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293C5C81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67" w:type="dxa"/>
          </w:tcPr>
          <w:p w14:paraId="0BB5850D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20"/>
                <w:lang w:val="it-IT"/>
              </w:rPr>
            </w:pPr>
          </w:p>
        </w:tc>
      </w:tr>
      <w:tr w:rsidR="006823DC" w14:paraId="4BE13365" w14:textId="77777777" w:rsidTr="006823DC">
        <w:trPr>
          <w:trHeight w:val="268"/>
        </w:trPr>
        <w:tc>
          <w:tcPr>
            <w:tcW w:w="7179" w:type="dxa"/>
          </w:tcPr>
          <w:p w14:paraId="0D705DCE" w14:textId="77777777" w:rsidR="006823DC" w:rsidRPr="006823DC" w:rsidRDefault="006823DC" w:rsidP="006823DC">
            <w:pPr>
              <w:pStyle w:val="TableParagraph"/>
              <w:spacing w:before="6" w:line="242" w:lineRule="exact"/>
              <w:ind w:left="110"/>
              <w:jc w:val="both"/>
              <w:rPr>
                <w:rFonts w:ascii="Calibri" w:hAnsi="Calibri"/>
                <w:sz w:val="24"/>
                <w:szCs w:val="24"/>
                <w:lang w:val="it-IT"/>
              </w:rPr>
            </w:pP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Qualità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della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relazione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con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insegnante</w:t>
            </w:r>
            <w:r w:rsidRPr="006823DC">
              <w:rPr>
                <w:rFonts w:ascii="Calibri" w:hAnsi="Calibri"/>
                <w:spacing w:val="21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z w:val="24"/>
                <w:szCs w:val="24"/>
                <w:lang w:val="it-IT"/>
              </w:rPr>
              <w:t>di</w:t>
            </w:r>
            <w:r w:rsidRPr="006823DC">
              <w:rPr>
                <w:rFonts w:ascii="Calibri" w:hAnsi="Calibri"/>
                <w:spacing w:val="20"/>
                <w:sz w:val="24"/>
                <w:szCs w:val="24"/>
                <w:lang w:val="it-IT"/>
              </w:rPr>
              <w:t xml:space="preserve"> </w:t>
            </w:r>
            <w:r w:rsidRPr="006823DC">
              <w:rPr>
                <w:rFonts w:ascii="Calibri" w:hAnsi="Calibri"/>
                <w:spacing w:val="-2"/>
                <w:sz w:val="24"/>
                <w:szCs w:val="24"/>
                <w:lang w:val="it-IT"/>
              </w:rPr>
              <w:t>sostegno</w:t>
            </w:r>
          </w:p>
        </w:tc>
        <w:tc>
          <w:tcPr>
            <w:tcW w:w="567" w:type="dxa"/>
          </w:tcPr>
          <w:p w14:paraId="2ACB5685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708" w:type="dxa"/>
          </w:tcPr>
          <w:p w14:paraId="55C2E603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30FED5AF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  <w:tc>
          <w:tcPr>
            <w:tcW w:w="567" w:type="dxa"/>
          </w:tcPr>
          <w:p w14:paraId="3B587730" w14:textId="77777777" w:rsidR="006823DC" w:rsidRPr="006823DC" w:rsidRDefault="006823DC" w:rsidP="006823DC">
            <w:pPr>
              <w:pStyle w:val="TableParagraph"/>
              <w:jc w:val="center"/>
              <w:rPr>
                <w:rFonts w:ascii="Times New Roman"/>
                <w:sz w:val="18"/>
                <w:lang w:val="it-IT"/>
              </w:rPr>
            </w:pPr>
          </w:p>
        </w:tc>
      </w:tr>
    </w:tbl>
    <w:p w14:paraId="25BEF96B" w14:textId="77777777" w:rsidR="006823DC" w:rsidRDefault="006823DC" w:rsidP="006823DC">
      <w:pPr>
        <w:pStyle w:val="TableParagraph"/>
        <w:jc w:val="center"/>
        <w:rPr>
          <w:sz w:val="24"/>
          <w:szCs w:val="24"/>
        </w:rPr>
      </w:pPr>
    </w:p>
    <w:p w14:paraId="21CB62E7" w14:textId="77777777" w:rsidR="006823DC" w:rsidRDefault="006823DC" w:rsidP="006823DC">
      <w:pPr>
        <w:pStyle w:val="TableParagraph"/>
        <w:jc w:val="center"/>
        <w:rPr>
          <w:sz w:val="24"/>
          <w:szCs w:val="24"/>
        </w:rPr>
      </w:pPr>
    </w:p>
    <w:p w14:paraId="3BC28CEB" w14:textId="77777777" w:rsidR="004C186D" w:rsidRDefault="006823DC" w:rsidP="006823DC">
      <w:pPr>
        <w:pStyle w:val="TableParagraph"/>
        <w:jc w:val="center"/>
        <w:rPr>
          <w:b/>
          <w:bCs/>
          <w:sz w:val="24"/>
          <w:szCs w:val="24"/>
        </w:rPr>
      </w:pPr>
      <w:r w:rsidRPr="006823DC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INTESI DELLE OSSERVAZIONI</w:t>
      </w:r>
    </w:p>
    <w:p w14:paraId="1D21D9D4" w14:textId="77777777" w:rsidR="006823DC" w:rsidRDefault="006823DC" w:rsidP="006823DC">
      <w:pPr>
        <w:pStyle w:val="TableParagraph"/>
        <w:jc w:val="center"/>
        <w:rPr>
          <w:b/>
          <w:bCs/>
          <w:sz w:val="24"/>
          <w:szCs w:val="24"/>
        </w:rPr>
      </w:pPr>
    </w:p>
    <w:p w14:paraId="5AF908C0" w14:textId="28D82ADA" w:rsidR="006823DC" w:rsidRDefault="0052512B" w:rsidP="006823DC">
      <w:pPr>
        <w:pStyle w:val="TableParagraph"/>
        <w:jc w:val="both"/>
      </w:pPr>
      <w:r w:rsidRPr="0052512B">
        <w:rPr>
          <w:b/>
          <w:bCs/>
        </w:rPr>
        <w:t>Condizioni</w:t>
      </w:r>
      <w:r w:rsidRPr="0052512B">
        <w:rPr>
          <w:b/>
          <w:bCs/>
          <w:spacing w:val="34"/>
        </w:rPr>
        <w:t xml:space="preserve"> </w:t>
      </w:r>
      <w:r>
        <w:rPr>
          <w:b/>
          <w:bCs/>
        </w:rPr>
        <w:t>f</w:t>
      </w:r>
      <w:r w:rsidRPr="0052512B">
        <w:rPr>
          <w:b/>
          <w:bCs/>
        </w:rPr>
        <w:t>isiche</w:t>
      </w:r>
      <w:r>
        <w:rPr>
          <w:spacing w:val="36"/>
        </w:rPr>
        <w:t xml:space="preserve"> </w:t>
      </w:r>
      <w:r w:rsidR="006823DC">
        <w:t>(funzioni</w:t>
      </w:r>
      <w:r w:rsidR="006823DC">
        <w:rPr>
          <w:spacing w:val="34"/>
        </w:rPr>
        <w:t xml:space="preserve"> </w:t>
      </w:r>
      <w:r w:rsidR="006823DC">
        <w:t>corporee</w:t>
      </w:r>
      <w:r w:rsidR="006823DC">
        <w:rPr>
          <w:spacing w:val="36"/>
        </w:rPr>
        <w:t xml:space="preserve"> </w:t>
      </w:r>
      <w:r w:rsidR="006823DC">
        <w:t>e</w:t>
      </w:r>
      <w:r w:rsidR="006823DC">
        <w:rPr>
          <w:spacing w:val="36"/>
        </w:rPr>
        <w:t xml:space="preserve"> </w:t>
      </w:r>
      <w:r w:rsidR="006823DC">
        <w:t>strutture</w:t>
      </w:r>
      <w:r w:rsidR="006823DC">
        <w:rPr>
          <w:spacing w:val="35"/>
        </w:rPr>
        <w:t xml:space="preserve"> </w:t>
      </w:r>
      <w:r w:rsidR="006823DC">
        <w:t>corporee):</w:t>
      </w:r>
      <w:r>
        <w:t xml:space="preserve"> __________________________________________</w:t>
      </w:r>
    </w:p>
    <w:p w14:paraId="0DCCB13F" w14:textId="67DBA391" w:rsidR="0052512B" w:rsidRDefault="0052512B" w:rsidP="006823DC">
      <w:pPr>
        <w:pStyle w:val="TableParagraph"/>
        <w:jc w:val="both"/>
      </w:pPr>
      <w:r>
        <w:t>_____________________________________________________________________________________________</w:t>
      </w:r>
    </w:p>
    <w:p w14:paraId="69584E47" w14:textId="45E4184A" w:rsidR="0052512B" w:rsidRDefault="0052512B" w:rsidP="006823DC">
      <w:pPr>
        <w:pStyle w:val="TableParagraph"/>
        <w:jc w:val="both"/>
        <w:rPr>
          <w:sz w:val="24"/>
          <w:szCs w:val="24"/>
        </w:rPr>
      </w:pPr>
      <w:r w:rsidRPr="0052512B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_____________________________________________________________________________________</w:t>
      </w:r>
    </w:p>
    <w:p w14:paraId="2CE2430C" w14:textId="3E3D82F0" w:rsidR="0052512B" w:rsidRPr="0052512B" w:rsidRDefault="0052512B" w:rsidP="006823DC"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14:paraId="15DE8316" w14:textId="77777777" w:rsidR="006823DC" w:rsidRDefault="006823DC" w:rsidP="006823DC">
      <w:pPr>
        <w:pStyle w:val="TableParagraph"/>
        <w:jc w:val="both"/>
        <w:rPr>
          <w:b/>
          <w:bCs/>
          <w:sz w:val="24"/>
          <w:szCs w:val="24"/>
        </w:rPr>
      </w:pPr>
    </w:p>
    <w:p w14:paraId="2E107322" w14:textId="3BABF83B" w:rsidR="006823DC" w:rsidRDefault="006823DC" w:rsidP="0052512B">
      <w:pPr>
        <w:pStyle w:val="TableParagraph"/>
        <w:ind w:right="288"/>
        <w:jc w:val="both"/>
      </w:pPr>
      <w:proofErr w:type="spellStart"/>
      <w:r w:rsidRPr="0052512B">
        <w:rPr>
          <w:b/>
          <w:bCs/>
        </w:rPr>
        <w:t>A</w:t>
      </w:r>
      <w:r w:rsidR="0052512B" w:rsidRPr="0052512B">
        <w:rPr>
          <w:b/>
          <w:bCs/>
        </w:rPr>
        <w:t>ttivita’</w:t>
      </w:r>
      <w:proofErr w:type="spellEnd"/>
      <w:r w:rsidR="0052512B" w:rsidRPr="0052512B">
        <w:rPr>
          <w:b/>
          <w:bCs/>
          <w:spacing w:val="80"/>
        </w:rPr>
        <w:t xml:space="preserve"> </w:t>
      </w:r>
      <w:r w:rsidR="0052512B" w:rsidRPr="0052512B">
        <w:rPr>
          <w:b/>
          <w:bCs/>
        </w:rPr>
        <w:t>personali</w:t>
      </w:r>
      <w:r w:rsidR="0052512B">
        <w:rPr>
          <w:spacing w:val="80"/>
        </w:rPr>
        <w:t xml:space="preserve"> </w:t>
      </w:r>
      <w:r>
        <w:t>(apprendimento,</w:t>
      </w:r>
      <w:r>
        <w:rPr>
          <w:spacing w:val="80"/>
        </w:rPr>
        <w:t xml:space="preserve"> </w:t>
      </w:r>
      <w:r>
        <w:t>applicazione</w:t>
      </w:r>
      <w:r>
        <w:rPr>
          <w:spacing w:val="80"/>
        </w:rPr>
        <w:t xml:space="preserve"> </w:t>
      </w:r>
      <w:r>
        <w:t>conoscenze,</w:t>
      </w:r>
      <w:r>
        <w:rPr>
          <w:spacing w:val="80"/>
        </w:rPr>
        <w:t xml:space="preserve"> </w:t>
      </w:r>
      <w:r>
        <w:t>compiti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richieste,</w:t>
      </w:r>
      <w:r>
        <w:rPr>
          <w:spacing w:val="80"/>
        </w:rPr>
        <w:t xml:space="preserve"> </w:t>
      </w:r>
      <w:r>
        <w:t>comunicazione,</w:t>
      </w:r>
      <w:r>
        <w:rPr>
          <w:spacing w:val="80"/>
        </w:rPr>
        <w:t xml:space="preserve"> </w:t>
      </w:r>
      <w:r>
        <w:t>mobilità, cura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persona,</w:t>
      </w:r>
      <w:r>
        <w:rPr>
          <w:spacing w:val="40"/>
        </w:rPr>
        <w:t xml:space="preserve"> </w:t>
      </w:r>
      <w:r>
        <w:t>interazione</w:t>
      </w:r>
      <w:r>
        <w:rPr>
          <w:spacing w:val="40"/>
        </w:rPr>
        <w:t xml:space="preserve"> </w:t>
      </w:r>
      <w:r>
        <w:t>personale):</w:t>
      </w:r>
      <w:r w:rsidR="0052512B">
        <w:t xml:space="preserve"> ________________________________________________________</w:t>
      </w:r>
    </w:p>
    <w:p w14:paraId="009BE848" w14:textId="6B4524FF" w:rsidR="0052512B" w:rsidRDefault="0052512B" w:rsidP="0052512B">
      <w:pPr>
        <w:pStyle w:val="TableParagraph"/>
        <w:ind w:right="288"/>
        <w:jc w:val="both"/>
      </w:pPr>
      <w:r>
        <w:lastRenderedPageBreak/>
        <w:t>_____________________________________________________________________________________________</w:t>
      </w:r>
    </w:p>
    <w:p w14:paraId="35478745" w14:textId="2E38E713" w:rsidR="0052512B" w:rsidRDefault="0052512B" w:rsidP="0052512B">
      <w:pPr>
        <w:pStyle w:val="TableParagraph"/>
        <w:ind w:right="288"/>
        <w:jc w:val="both"/>
      </w:pPr>
      <w:r>
        <w:t>_____________________________________________________________________________________________</w:t>
      </w:r>
    </w:p>
    <w:p w14:paraId="68EEE5CC" w14:textId="1D22D878" w:rsidR="0052512B" w:rsidRDefault="0052512B" w:rsidP="0052512B">
      <w:pPr>
        <w:pStyle w:val="TableParagraph"/>
        <w:ind w:right="288"/>
        <w:jc w:val="both"/>
      </w:pPr>
      <w:r>
        <w:t>____________________________________________________________________________________________</w:t>
      </w:r>
    </w:p>
    <w:p w14:paraId="44A3D37B" w14:textId="35D5FD1E" w:rsidR="0052512B" w:rsidRDefault="0052512B" w:rsidP="0052512B">
      <w:pPr>
        <w:pStyle w:val="TableParagraph"/>
        <w:ind w:right="288"/>
        <w:jc w:val="both"/>
      </w:pPr>
      <w:r>
        <w:t>____________________________________________________________________________________________</w:t>
      </w:r>
    </w:p>
    <w:p w14:paraId="34AA3D41" w14:textId="77777777" w:rsidR="006823DC" w:rsidRDefault="006823DC" w:rsidP="0052512B">
      <w:pPr>
        <w:pStyle w:val="TableParagraph"/>
        <w:ind w:right="288"/>
        <w:jc w:val="both"/>
      </w:pPr>
    </w:p>
    <w:p w14:paraId="55E0914C" w14:textId="77777777" w:rsidR="006823DC" w:rsidRDefault="006823DC" w:rsidP="006823DC">
      <w:pPr>
        <w:pStyle w:val="TableParagraph"/>
        <w:jc w:val="both"/>
      </w:pPr>
    </w:p>
    <w:p w14:paraId="0B18B1C3" w14:textId="4E8F1897" w:rsidR="006823DC" w:rsidRDefault="006823DC" w:rsidP="006823DC">
      <w:pPr>
        <w:pStyle w:val="TableParagraph"/>
        <w:jc w:val="both"/>
        <w:rPr>
          <w:spacing w:val="-2"/>
        </w:rPr>
      </w:pPr>
      <w:r w:rsidRPr="0052512B">
        <w:rPr>
          <w:b/>
          <w:bCs/>
        </w:rPr>
        <w:t>P</w:t>
      </w:r>
      <w:r w:rsidR="0052512B" w:rsidRPr="0052512B">
        <w:rPr>
          <w:b/>
          <w:bCs/>
        </w:rPr>
        <w:t>artecipazione</w:t>
      </w:r>
      <w:r w:rsidR="0052512B" w:rsidRPr="0052512B">
        <w:rPr>
          <w:b/>
          <w:bCs/>
          <w:spacing w:val="69"/>
        </w:rPr>
        <w:t xml:space="preserve"> </w:t>
      </w:r>
      <w:r w:rsidR="0052512B" w:rsidRPr="0052512B">
        <w:rPr>
          <w:b/>
          <w:bCs/>
          <w:spacing w:val="-2"/>
        </w:rPr>
        <w:t>sociale:</w:t>
      </w:r>
      <w:r w:rsidR="0052512B">
        <w:rPr>
          <w:b/>
          <w:bCs/>
          <w:spacing w:val="-2"/>
        </w:rPr>
        <w:t xml:space="preserve"> </w:t>
      </w:r>
      <w:r w:rsidR="0052512B">
        <w:rPr>
          <w:spacing w:val="-2"/>
        </w:rPr>
        <w:t>__________________________________________________________________________</w:t>
      </w:r>
    </w:p>
    <w:p w14:paraId="75B18E69" w14:textId="36F5313F" w:rsidR="0052512B" w:rsidRDefault="0052512B" w:rsidP="006823DC">
      <w:pPr>
        <w:pStyle w:val="TableParagraph"/>
        <w:jc w:val="both"/>
        <w:rPr>
          <w:spacing w:val="-2"/>
        </w:rPr>
      </w:pPr>
      <w:r>
        <w:rPr>
          <w:spacing w:val="-2"/>
        </w:rPr>
        <w:t>______________________________________________________________________________________________</w:t>
      </w:r>
    </w:p>
    <w:p w14:paraId="79BD9C76" w14:textId="294090FB" w:rsidR="0052512B" w:rsidRDefault="0052512B" w:rsidP="006823DC">
      <w:pPr>
        <w:pStyle w:val="TableParagraph"/>
        <w:jc w:val="both"/>
        <w:rPr>
          <w:spacing w:val="-2"/>
        </w:rPr>
      </w:pPr>
      <w:r>
        <w:rPr>
          <w:spacing w:val="-2"/>
        </w:rPr>
        <w:t>______________________________________________________________________________________________</w:t>
      </w:r>
    </w:p>
    <w:p w14:paraId="74B56963" w14:textId="4DC96136" w:rsidR="0052512B" w:rsidRPr="0052512B" w:rsidRDefault="0052512B" w:rsidP="006823DC">
      <w:pPr>
        <w:pStyle w:val="TableParagraph"/>
        <w:jc w:val="both"/>
        <w:rPr>
          <w:spacing w:val="-2"/>
        </w:rPr>
      </w:pPr>
      <w:r>
        <w:rPr>
          <w:spacing w:val="-2"/>
        </w:rPr>
        <w:t>______________________________________________________________________________________________</w:t>
      </w:r>
    </w:p>
    <w:p w14:paraId="358AC625" w14:textId="77777777" w:rsidR="0052512B" w:rsidRDefault="0052512B" w:rsidP="006823DC">
      <w:pPr>
        <w:pStyle w:val="TableParagraph"/>
        <w:jc w:val="both"/>
        <w:rPr>
          <w:b/>
          <w:bCs/>
          <w:spacing w:val="-2"/>
        </w:rPr>
      </w:pPr>
    </w:p>
    <w:p w14:paraId="01B2A8AD" w14:textId="77777777" w:rsidR="0052512B" w:rsidRDefault="0052512B" w:rsidP="006823DC">
      <w:pPr>
        <w:pStyle w:val="TableParagraph"/>
        <w:jc w:val="both"/>
        <w:rPr>
          <w:b/>
          <w:bCs/>
          <w:spacing w:val="-2"/>
        </w:rPr>
      </w:pPr>
    </w:p>
    <w:p w14:paraId="1CBA0832" w14:textId="014102DC" w:rsidR="0052512B" w:rsidRDefault="0052512B" w:rsidP="00362AA4">
      <w:pPr>
        <w:spacing w:after="0"/>
        <w:jc w:val="both"/>
      </w:pPr>
      <w:r w:rsidRPr="0052512B">
        <w:rPr>
          <w:b/>
          <w:bCs/>
        </w:rPr>
        <w:t>Fattori</w:t>
      </w:r>
      <w:r w:rsidRPr="0052512B">
        <w:rPr>
          <w:b/>
          <w:bCs/>
          <w:spacing w:val="48"/>
        </w:rPr>
        <w:t xml:space="preserve"> </w:t>
      </w:r>
      <w:r w:rsidRPr="0052512B">
        <w:rPr>
          <w:b/>
          <w:bCs/>
        </w:rPr>
        <w:t>contestuali</w:t>
      </w:r>
      <w:r>
        <w:rPr>
          <w:spacing w:val="46"/>
        </w:rPr>
        <w:t xml:space="preserve"> </w:t>
      </w:r>
      <w:r w:rsidRPr="0052512B">
        <w:rPr>
          <w:b/>
          <w:bCs/>
        </w:rPr>
        <w:t>(ambientali</w:t>
      </w:r>
      <w:r w:rsidRPr="0052512B">
        <w:rPr>
          <w:b/>
          <w:bCs/>
          <w:spacing w:val="48"/>
        </w:rPr>
        <w:t xml:space="preserve"> </w:t>
      </w:r>
      <w:r w:rsidRPr="0052512B">
        <w:rPr>
          <w:b/>
          <w:bCs/>
        </w:rPr>
        <w:t>e</w:t>
      </w:r>
      <w:r w:rsidRPr="0052512B">
        <w:rPr>
          <w:b/>
          <w:bCs/>
          <w:spacing w:val="50"/>
        </w:rPr>
        <w:t xml:space="preserve"> </w:t>
      </w:r>
      <w:r w:rsidRPr="0052512B">
        <w:rPr>
          <w:b/>
          <w:bCs/>
        </w:rPr>
        <w:t>personali):</w:t>
      </w:r>
      <w:r>
        <w:rPr>
          <w:b/>
          <w:bCs/>
        </w:rPr>
        <w:t xml:space="preserve"> </w:t>
      </w:r>
      <w:r>
        <w:t>_______________________________________________________</w:t>
      </w:r>
    </w:p>
    <w:p w14:paraId="3A3AEFFF" w14:textId="4901CF36" w:rsidR="0052512B" w:rsidRDefault="0052512B" w:rsidP="00362AA4">
      <w:pPr>
        <w:spacing w:after="0"/>
        <w:jc w:val="both"/>
      </w:pPr>
      <w:r>
        <w:t>_____________________________________________________________________________________________</w:t>
      </w:r>
    </w:p>
    <w:p w14:paraId="294DD0B1" w14:textId="57B2193F" w:rsidR="0052512B" w:rsidRDefault="0052512B" w:rsidP="0052512B">
      <w:pPr>
        <w:spacing w:after="0"/>
        <w:jc w:val="both"/>
      </w:pPr>
      <w:r>
        <w:t>_____________________________________________________________________________________________</w:t>
      </w:r>
    </w:p>
    <w:p w14:paraId="4284D1D7" w14:textId="03820B92" w:rsidR="0052512B" w:rsidRDefault="0052512B" w:rsidP="0052512B">
      <w:pPr>
        <w:spacing w:after="0"/>
        <w:jc w:val="both"/>
      </w:pPr>
      <w:r>
        <w:t xml:space="preserve">_____________________________________________________________________________________________ </w:t>
      </w:r>
    </w:p>
    <w:p w14:paraId="11EA74BB" w14:textId="77777777" w:rsidR="0052512B" w:rsidRDefault="0052512B" w:rsidP="0052512B">
      <w:pPr>
        <w:spacing w:after="0"/>
        <w:jc w:val="both"/>
      </w:pPr>
    </w:p>
    <w:p w14:paraId="39B20FD5" w14:textId="77777777" w:rsidR="0052512B" w:rsidRDefault="0052512B" w:rsidP="0052512B">
      <w:pPr>
        <w:spacing w:after="0"/>
        <w:jc w:val="both"/>
      </w:pPr>
    </w:p>
    <w:p w14:paraId="138B819A" w14:textId="61DAE92B" w:rsidR="0052512B" w:rsidRDefault="0052512B" w:rsidP="0052512B">
      <w:pPr>
        <w:spacing w:after="0"/>
        <w:jc w:val="both"/>
      </w:pPr>
      <w:r>
        <w:rPr>
          <w:b/>
          <w:bCs/>
        </w:rPr>
        <w:t xml:space="preserve">Punti di forza: </w:t>
      </w:r>
      <w:r>
        <w:t>__________________________________________________________________________________</w:t>
      </w:r>
    </w:p>
    <w:p w14:paraId="1C280280" w14:textId="75FC274E" w:rsidR="0052512B" w:rsidRDefault="0052512B" w:rsidP="0052512B">
      <w:pPr>
        <w:spacing w:after="0"/>
        <w:jc w:val="both"/>
      </w:pPr>
      <w:r>
        <w:t>_____________________________________________________________________________________________</w:t>
      </w:r>
    </w:p>
    <w:p w14:paraId="7F642CE1" w14:textId="573C66B0" w:rsidR="0052512B" w:rsidRDefault="0052512B" w:rsidP="0052512B">
      <w:pPr>
        <w:spacing w:after="0"/>
        <w:jc w:val="both"/>
      </w:pPr>
      <w:r>
        <w:t>______________________________________________________________________________________________</w:t>
      </w:r>
    </w:p>
    <w:p w14:paraId="79DCB77F" w14:textId="176F173F" w:rsidR="0052512B" w:rsidRPr="0052512B" w:rsidRDefault="0052512B" w:rsidP="0052512B">
      <w:pPr>
        <w:spacing w:after="0"/>
        <w:jc w:val="both"/>
      </w:pPr>
      <w:r>
        <w:t>______________________________________________________________________________________________</w:t>
      </w:r>
    </w:p>
    <w:p w14:paraId="423D6979" w14:textId="77777777" w:rsidR="0052512B" w:rsidRDefault="0052512B" w:rsidP="0052512B">
      <w:pPr>
        <w:spacing w:after="0"/>
        <w:jc w:val="both"/>
        <w:rPr>
          <w:b/>
          <w:bCs/>
        </w:rPr>
      </w:pPr>
    </w:p>
    <w:p w14:paraId="3C237E09" w14:textId="77777777" w:rsidR="0052512B" w:rsidRDefault="0052512B" w:rsidP="0052512B">
      <w:pPr>
        <w:spacing w:after="0"/>
        <w:jc w:val="both"/>
        <w:rPr>
          <w:b/>
          <w:bCs/>
        </w:rPr>
      </w:pPr>
    </w:p>
    <w:p w14:paraId="50AFC11B" w14:textId="77777777" w:rsidR="00362AA4" w:rsidRDefault="0052512B" w:rsidP="0052512B">
      <w:pPr>
        <w:spacing w:after="0"/>
        <w:jc w:val="both"/>
      </w:pPr>
      <w:r>
        <w:rPr>
          <w:b/>
          <w:bCs/>
        </w:rPr>
        <w:t xml:space="preserve">Punti di debolezza: </w:t>
      </w:r>
      <w:r w:rsidR="00362AA4">
        <w:t>_____________________________________________________________________________</w:t>
      </w:r>
    </w:p>
    <w:p w14:paraId="6ABF6F03" w14:textId="77777777" w:rsidR="00362AA4" w:rsidRDefault="00362AA4" w:rsidP="0052512B">
      <w:pPr>
        <w:spacing w:after="0"/>
        <w:jc w:val="both"/>
      </w:pPr>
      <w:r>
        <w:t>______________________________________________________________________________________________</w:t>
      </w:r>
    </w:p>
    <w:p w14:paraId="7781A66B" w14:textId="4F4A8575" w:rsidR="0052512B" w:rsidRDefault="00362AA4" w:rsidP="0052512B">
      <w:pPr>
        <w:spacing w:after="0"/>
        <w:jc w:val="both"/>
      </w:pPr>
      <w:r w:rsidRPr="00362AA4">
        <w:t>_____________</w:t>
      </w:r>
      <w:r>
        <w:t>_________________________________________________________________________________</w:t>
      </w:r>
    </w:p>
    <w:p w14:paraId="42B8D8C8" w14:textId="77777777" w:rsidR="00165D8E" w:rsidRPr="00165D8E" w:rsidRDefault="00165D8E" w:rsidP="0052512B">
      <w:pPr>
        <w:spacing w:after="0"/>
        <w:jc w:val="both"/>
        <w:rPr>
          <w:rFonts w:cs="Calibri"/>
        </w:rPr>
      </w:pPr>
    </w:p>
    <w:p w14:paraId="71BF93EA" w14:textId="77777777" w:rsidR="00165D8E" w:rsidRPr="00165D8E" w:rsidRDefault="00165D8E" w:rsidP="00165D8E">
      <w:pPr>
        <w:spacing w:after="0" w:line="360" w:lineRule="auto"/>
        <w:jc w:val="center"/>
        <w:rPr>
          <w:rFonts w:eastAsia="Times New Roman" w:cs="Calibri"/>
          <w:b/>
          <w:lang w:eastAsia="ar-SA"/>
        </w:rPr>
      </w:pPr>
      <w:r w:rsidRPr="00165D8E">
        <w:rPr>
          <w:rFonts w:eastAsia="Times New Roman" w:cs="Calibri"/>
          <w:b/>
          <w:lang w:eastAsia="ar-SA"/>
        </w:rPr>
        <w:t>IL CONSIGLIO DI CLASSE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26"/>
        <w:gridCol w:w="2892"/>
        <w:gridCol w:w="2892"/>
      </w:tblGrid>
      <w:tr w:rsidR="00165D8E" w:rsidRPr="00165D8E" w14:paraId="4A188E11" w14:textId="77777777" w:rsidTr="00F710B5">
        <w:trPr>
          <w:jc w:val="center"/>
        </w:trPr>
        <w:tc>
          <w:tcPr>
            <w:tcW w:w="2626" w:type="dxa"/>
          </w:tcPr>
          <w:p w14:paraId="5D9A6062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165D8E">
              <w:rPr>
                <w:rFonts w:eastAsia="Times New Roman" w:cs="Calibri"/>
                <w:b/>
                <w:lang w:eastAsia="it-IT"/>
              </w:rPr>
              <w:t>Cognome e nome</w:t>
            </w:r>
          </w:p>
        </w:tc>
        <w:tc>
          <w:tcPr>
            <w:tcW w:w="2892" w:type="dxa"/>
          </w:tcPr>
          <w:p w14:paraId="06706A7E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165D8E">
              <w:rPr>
                <w:rFonts w:eastAsia="Times New Roman" w:cs="Calibri"/>
                <w:b/>
                <w:lang w:eastAsia="it-IT"/>
              </w:rPr>
              <w:t xml:space="preserve">Qualifica </w:t>
            </w:r>
          </w:p>
        </w:tc>
        <w:tc>
          <w:tcPr>
            <w:tcW w:w="2892" w:type="dxa"/>
          </w:tcPr>
          <w:p w14:paraId="21B223EA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b/>
                <w:lang w:eastAsia="it-IT"/>
              </w:rPr>
            </w:pPr>
            <w:r w:rsidRPr="00165D8E">
              <w:rPr>
                <w:rFonts w:eastAsia="Times New Roman" w:cs="Calibri"/>
                <w:b/>
                <w:lang w:eastAsia="it-IT"/>
              </w:rPr>
              <w:t>Firma</w:t>
            </w:r>
          </w:p>
        </w:tc>
      </w:tr>
      <w:tr w:rsidR="00165D8E" w:rsidRPr="00165D8E" w14:paraId="3BBE8B25" w14:textId="77777777" w:rsidTr="00F710B5">
        <w:trPr>
          <w:jc w:val="center"/>
        </w:trPr>
        <w:tc>
          <w:tcPr>
            <w:tcW w:w="2626" w:type="dxa"/>
          </w:tcPr>
          <w:p w14:paraId="7E0E2798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</w:tcPr>
          <w:p w14:paraId="0011FDAA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imes New Roman" w:cs="Calibri"/>
                <w:lang w:eastAsia="it-IT"/>
              </w:rPr>
              <w:t>Docente di Italiano e Storia</w:t>
            </w:r>
          </w:p>
        </w:tc>
        <w:tc>
          <w:tcPr>
            <w:tcW w:w="2892" w:type="dxa"/>
          </w:tcPr>
          <w:p w14:paraId="4D3D1795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</w:tr>
      <w:tr w:rsidR="00165D8E" w:rsidRPr="00165D8E" w14:paraId="037753DA" w14:textId="77777777" w:rsidTr="00F710B5">
        <w:trPr>
          <w:jc w:val="center"/>
        </w:trPr>
        <w:tc>
          <w:tcPr>
            <w:tcW w:w="2626" w:type="dxa"/>
          </w:tcPr>
          <w:p w14:paraId="17ECCDA8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</w:tcPr>
          <w:p w14:paraId="729A56E2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imes New Roman" w:cs="Calibri"/>
                <w:lang w:eastAsia="it-IT"/>
              </w:rPr>
              <w:t>Docente di Matematica</w:t>
            </w:r>
          </w:p>
        </w:tc>
        <w:tc>
          <w:tcPr>
            <w:tcW w:w="2892" w:type="dxa"/>
          </w:tcPr>
          <w:p w14:paraId="2604066D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</w:tr>
      <w:tr w:rsidR="00165D8E" w:rsidRPr="00165D8E" w14:paraId="10F3F7E8" w14:textId="77777777" w:rsidTr="00F710B5">
        <w:trPr>
          <w:jc w:val="center"/>
        </w:trPr>
        <w:tc>
          <w:tcPr>
            <w:tcW w:w="2626" w:type="dxa"/>
          </w:tcPr>
          <w:p w14:paraId="13D873EB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71E3A7CE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lang w:eastAsia="ar-SA"/>
              </w:rPr>
              <w:t>Docente di Inglese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45A974D5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3073019D" w14:textId="77777777" w:rsidTr="00F710B5">
        <w:trPr>
          <w:jc w:val="center"/>
        </w:trPr>
        <w:tc>
          <w:tcPr>
            <w:tcW w:w="2626" w:type="dxa"/>
          </w:tcPr>
          <w:p w14:paraId="7A7A41AA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3F36146A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lang w:eastAsia="ar-SA"/>
              </w:rPr>
              <w:t>Docente di Francese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18B9F184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3035E3ED" w14:textId="77777777" w:rsidTr="00F710B5">
        <w:trPr>
          <w:jc w:val="center"/>
        </w:trPr>
        <w:tc>
          <w:tcPr>
            <w:tcW w:w="2626" w:type="dxa"/>
          </w:tcPr>
          <w:p w14:paraId="4711A167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0A69BD32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lang w:eastAsia="ar-SA"/>
              </w:rPr>
              <w:t>Docente di Tedesco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158BD34D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0CB83201" w14:textId="77777777" w:rsidTr="00F710B5">
        <w:trPr>
          <w:jc w:val="center"/>
        </w:trPr>
        <w:tc>
          <w:tcPr>
            <w:tcW w:w="2626" w:type="dxa"/>
          </w:tcPr>
          <w:p w14:paraId="1E75C25B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26ADECEF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lang w:eastAsia="ar-SA"/>
              </w:rPr>
              <w:t>Docente di Alimentazione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7967586C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67213029" w14:textId="77777777" w:rsidTr="00F710B5">
        <w:trPr>
          <w:jc w:val="center"/>
        </w:trPr>
        <w:tc>
          <w:tcPr>
            <w:tcW w:w="2626" w:type="dxa"/>
          </w:tcPr>
          <w:p w14:paraId="11631321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20E18666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lang w:eastAsia="ar-SA"/>
              </w:rPr>
              <w:t>Docente di Economia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06EDAD62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0042631A" w14:textId="77777777" w:rsidTr="00F710B5">
        <w:trPr>
          <w:jc w:val="center"/>
        </w:trPr>
        <w:tc>
          <w:tcPr>
            <w:tcW w:w="2626" w:type="dxa"/>
          </w:tcPr>
          <w:p w14:paraId="7F41917F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1177B7F7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lang w:eastAsia="ar-SA"/>
              </w:rPr>
              <w:t>Docente di Sala e Vendita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38D937E7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14D7682F" w14:textId="77777777" w:rsidTr="00F710B5">
        <w:trPr>
          <w:jc w:val="center"/>
        </w:trPr>
        <w:tc>
          <w:tcPr>
            <w:tcW w:w="2626" w:type="dxa"/>
          </w:tcPr>
          <w:p w14:paraId="0DE0892E" w14:textId="77777777" w:rsidR="00165D8E" w:rsidRPr="00165D8E" w:rsidRDefault="00165D8E" w:rsidP="00F710B5">
            <w:pPr>
              <w:spacing w:after="0" w:line="276" w:lineRule="auto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79FB6E0B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lang w:eastAsia="ar-SA"/>
              </w:rPr>
              <w:t>Scienze motorie e sportive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3DB99D61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6483D7D6" w14:textId="77777777" w:rsidTr="00F710B5">
        <w:trPr>
          <w:jc w:val="center"/>
        </w:trPr>
        <w:tc>
          <w:tcPr>
            <w:tcW w:w="2626" w:type="dxa"/>
          </w:tcPr>
          <w:p w14:paraId="26C493AA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5E61AA43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lang w:eastAsia="ar-SA"/>
              </w:rPr>
              <w:t>Docente di Religione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63CDAD72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58CBEF84" w14:textId="77777777" w:rsidTr="00F710B5">
        <w:trPr>
          <w:jc w:val="center"/>
        </w:trPr>
        <w:tc>
          <w:tcPr>
            <w:tcW w:w="2626" w:type="dxa"/>
          </w:tcPr>
          <w:p w14:paraId="30FC1C63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color w:val="000000"/>
                <w:lang w:eastAsia="ar-SA"/>
              </w:rPr>
              <w:t xml:space="preserve">  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52D9CE2B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imes New Roman" w:cs="Calibri"/>
                <w:lang w:eastAsia="it-IT"/>
              </w:rPr>
            </w:pPr>
            <w:r w:rsidRPr="00165D8E">
              <w:rPr>
                <w:rFonts w:eastAsia="Tahoma" w:cs="Calibri"/>
                <w:lang w:eastAsia="ar-SA"/>
              </w:rPr>
              <w:t>Docente di sostegno</w:t>
            </w: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08C7170C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1EF64341" w14:textId="77777777" w:rsidTr="00F710B5">
        <w:trPr>
          <w:jc w:val="center"/>
        </w:trPr>
        <w:tc>
          <w:tcPr>
            <w:tcW w:w="2626" w:type="dxa"/>
          </w:tcPr>
          <w:p w14:paraId="22B071B9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color w:val="000000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660786B8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49C829BE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42BF8430" w14:textId="77777777" w:rsidTr="00F710B5">
        <w:trPr>
          <w:jc w:val="center"/>
        </w:trPr>
        <w:tc>
          <w:tcPr>
            <w:tcW w:w="2626" w:type="dxa"/>
          </w:tcPr>
          <w:p w14:paraId="768D6BF1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color w:val="000000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2A72EB99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15C5078E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317D39A4" w14:textId="77777777" w:rsidTr="00F710B5">
        <w:trPr>
          <w:jc w:val="center"/>
        </w:trPr>
        <w:tc>
          <w:tcPr>
            <w:tcW w:w="2626" w:type="dxa"/>
          </w:tcPr>
          <w:p w14:paraId="51EC2989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color w:val="000000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6C024927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2EBD5BF3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420C9703" w14:textId="77777777" w:rsidTr="00F710B5">
        <w:trPr>
          <w:jc w:val="center"/>
        </w:trPr>
        <w:tc>
          <w:tcPr>
            <w:tcW w:w="2626" w:type="dxa"/>
          </w:tcPr>
          <w:p w14:paraId="693832BB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color w:val="000000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2BFF1397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739F51A8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5430FB5F" w14:textId="77777777" w:rsidTr="00F710B5">
        <w:trPr>
          <w:jc w:val="center"/>
        </w:trPr>
        <w:tc>
          <w:tcPr>
            <w:tcW w:w="2626" w:type="dxa"/>
          </w:tcPr>
          <w:p w14:paraId="072DF08F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color w:val="000000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0872655C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27A731DF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  <w:tr w:rsidR="00165D8E" w:rsidRPr="00165D8E" w14:paraId="4DBDFC99" w14:textId="77777777" w:rsidTr="00F710B5">
        <w:trPr>
          <w:jc w:val="center"/>
        </w:trPr>
        <w:tc>
          <w:tcPr>
            <w:tcW w:w="2626" w:type="dxa"/>
          </w:tcPr>
          <w:p w14:paraId="6E5914D8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color w:val="000000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6A8195C8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  <w:tc>
          <w:tcPr>
            <w:tcW w:w="2892" w:type="dxa"/>
            <w:tcBorders>
              <w:right w:val="single" w:sz="4" w:space="0" w:color="auto"/>
            </w:tcBorders>
          </w:tcPr>
          <w:p w14:paraId="085C087B" w14:textId="77777777" w:rsidR="00165D8E" w:rsidRPr="00165D8E" w:rsidRDefault="00165D8E" w:rsidP="00F710B5">
            <w:pPr>
              <w:spacing w:after="0" w:line="276" w:lineRule="auto"/>
              <w:jc w:val="both"/>
              <w:rPr>
                <w:rFonts w:eastAsia="Tahoma" w:cs="Calibri"/>
                <w:lang w:eastAsia="ar-SA"/>
              </w:rPr>
            </w:pPr>
          </w:p>
        </w:tc>
      </w:tr>
    </w:tbl>
    <w:p w14:paraId="7A950029" w14:textId="77777777" w:rsidR="00165D8E" w:rsidRPr="00165D8E" w:rsidRDefault="00165D8E" w:rsidP="00165D8E">
      <w:pPr>
        <w:spacing w:after="0"/>
        <w:jc w:val="center"/>
        <w:rPr>
          <w:rFonts w:cs="Calibri"/>
        </w:rPr>
      </w:pPr>
    </w:p>
    <w:sectPr w:rsidR="00165D8E" w:rsidRPr="00165D8E" w:rsidSect="00362AA4">
      <w:footerReference w:type="default" r:id="rId8"/>
      <w:pgSz w:w="11910" w:h="16840"/>
      <w:pgMar w:top="1100" w:right="708" w:bottom="1054" w:left="708" w:header="0" w:footer="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ABB82" w14:textId="77777777" w:rsidR="00521944" w:rsidRDefault="00521944">
      <w:pPr>
        <w:spacing w:after="0" w:line="240" w:lineRule="auto"/>
      </w:pPr>
      <w:r>
        <w:separator/>
      </w:r>
    </w:p>
  </w:endnote>
  <w:endnote w:type="continuationSeparator" w:id="0">
    <w:p w14:paraId="4C972564" w14:textId="77777777" w:rsidR="00521944" w:rsidRDefault="00521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54109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A0554D2" w14:textId="5BF14EF7" w:rsidR="002C7720" w:rsidRDefault="002C7720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BB9498" w14:textId="6B7DF3F8" w:rsidR="006F614F" w:rsidRDefault="006F614F">
    <w:pPr>
      <w:pStyle w:val="Pidipagina"/>
      <w:spacing w:line="192" w:lineRule="auto"/>
      <w:ind w:left="-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466AF" w14:textId="77777777" w:rsidR="00521944" w:rsidRDefault="005219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F0D10CC" w14:textId="77777777" w:rsidR="00521944" w:rsidRDefault="005219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720"/>
    <w:rsid w:val="000429D1"/>
    <w:rsid w:val="000F565E"/>
    <w:rsid w:val="00165D8E"/>
    <w:rsid w:val="002361CB"/>
    <w:rsid w:val="002524A8"/>
    <w:rsid w:val="00272A78"/>
    <w:rsid w:val="002A5E91"/>
    <w:rsid w:val="002C7720"/>
    <w:rsid w:val="00301AAC"/>
    <w:rsid w:val="00350C8A"/>
    <w:rsid w:val="00362AA4"/>
    <w:rsid w:val="003F2C4B"/>
    <w:rsid w:val="0040217E"/>
    <w:rsid w:val="004C186D"/>
    <w:rsid w:val="00521944"/>
    <w:rsid w:val="0052512B"/>
    <w:rsid w:val="0060062A"/>
    <w:rsid w:val="00632628"/>
    <w:rsid w:val="00645193"/>
    <w:rsid w:val="00645E2E"/>
    <w:rsid w:val="006823DC"/>
    <w:rsid w:val="006F614F"/>
    <w:rsid w:val="00706A3C"/>
    <w:rsid w:val="0071310A"/>
    <w:rsid w:val="00885CF4"/>
    <w:rsid w:val="009E3C3C"/>
    <w:rsid w:val="00A40373"/>
    <w:rsid w:val="00A42610"/>
    <w:rsid w:val="00AE59C4"/>
    <w:rsid w:val="00B04155"/>
    <w:rsid w:val="00B1596C"/>
    <w:rsid w:val="00D96968"/>
    <w:rsid w:val="00DF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1F011"/>
  <w15:docId w15:val="{38BAFBC5-73CD-48EB-9715-4001F3CE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uiPriority w:val="99"/>
  </w:style>
  <w:style w:type="paragraph" w:styleId="Corpotesto">
    <w:name w:val="Body Text"/>
    <w:basedOn w:val="Normale"/>
    <w:uiPriority w:val="1"/>
    <w:qFormat/>
    <w:pPr>
      <w:widowControl w:val="0"/>
      <w:autoSpaceDE w:val="0"/>
      <w:spacing w:after="0" w:line="240" w:lineRule="auto"/>
      <w:ind w:left="113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Collegamentoipertestuale">
    <w:name w:val="Hyperlink"/>
    <w:basedOn w:val="Carpredefinitoparagrafo"/>
    <w:rPr>
      <w:color w:val="467886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0"/>
    <w:qFormat/>
    <w:rsid w:val="002C7720"/>
    <w:pPr>
      <w:widowControl w:val="0"/>
      <w:suppressAutoHyphens w:val="0"/>
      <w:autoSpaceDE w:val="0"/>
      <w:spacing w:before="133" w:after="0" w:line="240" w:lineRule="auto"/>
      <w:ind w:left="19" w:right="2"/>
      <w:jc w:val="center"/>
      <w:textAlignment w:val="auto"/>
    </w:pPr>
    <w:rPr>
      <w:rFonts w:cs="Calibri"/>
      <w:b/>
      <w:bCs/>
      <w:kern w:val="0"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uiPriority w:val="10"/>
    <w:rsid w:val="002C7720"/>
    <w:rPr>
      <w:rFonts w:cs="Calibri"/>
      <w:b/>
      <w:bCs/>
      <w:kern w:val="0"/>
      <w:sz w:val="40"/>
      <w:szCs w:val="40"/>
    </w:rPr>
  </w:style>
  <w:style w:type="table" w:customStyle="1" w:styleId="TableNormal">
    <w:name w:val="Table Normal"/>
    <w:uiPriority w:val="2"/>
    <w:semiHidden/>
    <w:unhideWhenUsed/>
    <w:qFormat/>
    <w:rsid w:val="002C7720"/>
    <w:pPr>
      <w:widowControl w:val="0"/>
      <w:autoSpaceDE w:val="0"/>
      <w:spacing w:after="0" w:line="240" w:lineRule="auto"/>
      <w:textAlignment w:val="auto"/>
    </w:pPr>
    <w:rPr>
      <w:rFonts w:asciiTheme="minorHAnsi" w:eastAsiaTheme="minorHAnsi" w:hAnsiTheme="minorHAnsi" w:cstheme="minorBidi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C7720"/>
    <w:pPr>
      <w:widowControl w:val="0"/>
      <w:suppressAutoHyphens w:val="0"/>
      <w:autoSpaceDE w:val="0"/>
      <w:spacing w:after="0" w:line="240" w:lineRule="auto"/>
      <w:textAlignment w:val="auto"/>
    </w:pPr>
    <w:rPr>
      <w:rFonts w:cs="Calibri"/>
      <w:kern w:val="0"/>
    </w:rPr>
  </w:style>
  <w:style w:type="table" w:styleId="Grigliatabella">
    <w:name w:val="Table Grid"/>
    <w:basedOn w:val="Tabellanormale"/>
    <w:uiPriority w:val="39"/>
    <w:rsid w:val="00272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\Desktop\FOGLIO%20IN%20WORD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AE64E-481D-43A5-A399-A690E6DBD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FOGLIO IN WORD</Template>
  <TotalTime>114</TotalTime>
  <Pages>5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Villani</dc:creator>
  <dc:description/>
  <cp:lastModifiedBy>Franca Villani</cp:lastModifiedBy>
  <cp:revision>6</cp:revision>
  <dcterms:created xsi:type="dcterms:W3CDTF">2025-01-29T09:27:00Z</dcterms:created>
  <dcterms:modified xsi:type="dcterms:W3CDTF">2025-03-05T10:08:00Z</dcterms:modified>
</cp:coreProperties>
</file>