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6482B" w14:paraId="2C8C5041" w14:textId="77777777" w:rsidTr="00642A7B">
        <w:trPr>
          <w:trHeight w:val="1554"/>
        </w:trPr>
        <w:tc>
          <w:tcPr>
            <w:tcW w:w="9638" w:type="dxa"/>
          </w:tcPr>
          <w:p w14:paraId="0F6EE678" w14:textId="77777777" w:rsidR="0006482B" w:rsidRDefault="0006482B" w:rsidP="0006482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2AF59173" wp14:editId="2FBDA94C">
                  <wp:simplePos x="0" y="0"/>
                  <wp:positionH relativeFrom="margin">
                    <wp:posOffset>-49530</wp:posOffset>
                  </wp:positionH>
                  <wp:positionV relativeFrom="margin">
                    <wp:posOffset>22860</wp:posOffset>
                  </wp:positionV>
                  <wp:extent cx="5947410" cy="925830"/>
                  <wp:effectExtent l="19050" t="19050" r="15240" b="26670"/>
                  <wp:wrapSquare wrapText="bothSides"/>
                  <wp:docPr id="80887315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873156" name="Immagine 808873156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024"/>
                          <a:stretch/>
                        </pic:blipFill>
                        <pic:spPr bwMode="auto">
                          <a:xfrm>
                            <a:off x="0" y="0"/>
                            <a:ext cx="5947410" cy="92583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5B9BD5">
                                <a:lumMod val="50000"/>
                              </a:srgb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CE80FC6" w14:textId="77777777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76" w:lineRule="auto"/>
        <w:ind w:right="-1"/>
        <w:jc w:val="center"/>
        <w:rPr>
          <w:rFonts w:ascii="Tahoma" w:eastAsia="Bookman Old Style" w:hAnsi="Tahoma" w:cs="Tahoma"/>
          <w:b/>
          <w:bCs/>
          <w:color w:val="0070C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b/>
          <w:bCs/>
          <w:color w:val="0070C0"/>
          <w:u w:color="000000"/>
          <w:bdr w:val="nil"/>
          <w:lang w:eastAsia="it-IT"/>
        </w:rPr>
        <w:t>RICHIESTA DOCENTI AUTORIZZAZIONE ALLA LIBERA PROFESSIONE</w:t>
      </w:r>
    </w:p>
    <w:p w14:paraId="42DC3A50" w14:textId="77777777" w:rsidR="00037CFF" w:rsidRDefault="00037CFF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</w:p>
    <w:p w14:paraId="003F3326" w14:textId="22055D62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Al Dirigente Scolastico</w:t>
      </w:r>
    </w:p>
    <w:p w14:paraId="1399E8C3" w14:textId="0E365147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dell’Istituto</w:t>
      </w:r>
      <w:r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Istruzione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</w:t>
      </w:r>
      <w:r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Superiore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</w:t>
      </w:r>
      <w:r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“Domenico Rea”</w:t>
      </w:r>
    </w:p>
    <w:p w14:paraId="006C83CF" w14:textId="77777777" w:rsidR="00037CFF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Sede</w:t>
      </w:r>
    </w:p>
    <w:p w14:paraId="12833DE9" w14:textId="15B5F45E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</w:t>
      </w:r>
    </w:p>
    <w:p w14:paraId="7F438EAD" w14:textId="77777777" w:rsidR="00D106C2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76" w:lineRule="auto"/>
        <w:ind w:right="-1"/>
        <w:rPr>
          <w:rFonts w:ascii="Tahoma" w:eastAsia="Bookman Old Style" w:hAnsi="Tahoma" w:cs="Tahoma"/>
          <w:b/>
          <w:bCs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b/>
          <w:bCs/>
          <w:color w:val="000000"/>
          <w:u w:color="000000"/>
          <w:bdr w:val="nil"/>
          <w:lang w:eastAsia="it-IT"/>
        </w:rPr>
        <w:t>Oggetto: richiesta autorizzazione all’esercizio della libera professione</w:t>
      </w:r>
    </w:p>
    <w:p w14:paraId="23B02F23" w14:textId="77777777" w:rsidR="00037CFF" w:rsidRPr="00B1567C" w:rsidRDefault="00037CFF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76" w:lineRule="auto"/>
        <w:ind w:right="-1"/>
        <w:rPr>
          <w:rFonts w:ascii="Tahoma" w:eastAsia="Bookman Old Style" w:hAnsi="Tahoma" w:cs="Tahoma"/>
          <w:b/>
          <w:bCs/>
          <w:color w:val="000000"/>
          <w:u w:color="000000"/>
          <w:bdr w:val="nil"/>
          <w:lang w:eastAsia="it-IT"/>
        </w:rPr>
      </w:pPr>
    </w:p>
    <w:p w14:paraId="7AF4160E" w14:textId="69AFE6BF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76" w:lineRule="auto"/>
        <w:ind w:right="-1"/>
        <w:jc w:val="both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proofErr w:type="spellStart"/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ll</w:t>
      </w:r>
      <w:proofErr w:type="spellEnd"/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/la sottoscritto/a ___________________________________________________________</w:t>
      </w:r>
      <w:r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______</w:t>
      </w:r>
    </w:p>
    <w:p w14:paraId="00FEFF3E" w14:textId="148856B3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76" w:lineRule="auto"/>
        <w:ind w:right="-1"/>
        <w:jc w:val="both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nato/a </w:t>
      </w:r>
      <w:proofErr w:type="spellStart"/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a</w:t>
      </w:r>
      <w:proofErr w:type="spellEnd"/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_________________________________________________</w:t>
      </w:r>
      <w:r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___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 il _</w:t>
      </w:r>
      <w:r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____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_____________</w:t>
      </w:r>
    </w:p>
    <w:p w14:paraId="51928D38" w14:textId="65A9C243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76" w:lineRule="auto"/>
        <w:ind w:right="-1"/>
        <w:jc w:val="both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residente a_______________________________ in via____________________</w:t>
      </w:r>
      <w:r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______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 n.__</w:t>
      </w:r>
      <w:r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</w:t>
      </w:r>
    </w:p>
    <w:p w14:paraId="08FA825D" w14:textId="44B7556B" w:rsidR="00D106C2" w:rsidRDefault="00037CFF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76" w:lineRule="auto"/>
        <w:ind w:right="-1"/>
        <w:jc w:val="both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>
        <w:rPr>
          <w:rFonts w:ascii="Tahoma" w:eastAsia="Bookman Old Style" w:hAnsi="Tahoma" w:cs="Tahoma"/>
          <w:noProof/>
          <w:color w:val="000000"/>
          <w:u w:color="00000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7C5C3A" wp14:editId="5B884928">
                <wp:simplePos x="0" y="0"/>
                <wp:positionH relativeFrom="page">
                  <wp:posOffset>2838450</wp:posOffset>
                </wp:positionH>
                <wp:positionV relativeFrom="page">
                  <wp:posOffset>3905250</wp:posOffset>
                </wp:positionV>
                <wp:extent cx="152400" cy="144780"/>
                <wp:effectExtent l="0" t="0" r="19050" b="26670"/>
                <wp:wrapNone/>
                <wp:docPr id="27345958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7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C66EC4" w14:textId="29B4F576" w:rsidR="00D106C2" w:rsidRDefault="00D106C2" w:rsidP="00D106C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C5C3A" id="Rettangolo 1" o:spid="_x0000_s1026" style="position:absolute;left:0;text-align:left;margin-left:223.5pt;margin-top:307.5pt;width:12pt;height:11.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" filled="f" strokecolor="#09101d [484]" strokeweight="1pt">
                <v:textbox>
                  <w:txbxContent>
                    <w:p w14:paraId="55C66EC4" w14:textId="29B4F576" w:rsidR="00D106C2" w:rsidRDefault="00D106C2" w:rsidP="00D106C2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Tahoma" w:eastAsia="Bookman Old Style" w:hAnsi="Tahoma" w:cs="Tahoma"/>
          <w:noProof/>
          <w:color w:val="000000"/>
          <w:u w:color="00000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5C968" wp14:editId="3273F242">
                <wp:simplePos x="0" y="0"/>
                <wp:positionH relativeFrom="page">
                  <wp:posOffset>1836420</wp:posOffset>
                </wp:positionH>
                <wp:positionV relativeFrom="page">
                  <wp:posOffset>3901440</wp:posOffset>
                </wp:positionV>
                <wp:extent cx="152400" cy="144780"/>
                <wp:effectExtent l="0" t="0" r="19050" b="26670"/>
                <wp:wrapNone/>
                <wp:docPr id="164895583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7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CB412" id="Rettangolo 1" o:spid="_x0000_s1026" style="position:absolute;margin-left:144.6pt;margin-top:307.2pt;width:12pt;height:11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" filled="f" strokecolor="#09101d [484]" strokeweight="1pt">
                <w10:wrap anchorx="page" anchory="page"/>
              </v:rect>
            </w:pict>
          </mc:Fallback>
        </mc:AlternateContent>
      </w:r>
      <w:r w:rsidR="00D106C2"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docente a</w:t>
      </w:r>
      <w:r w:rsidR="00D106C2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</w:t>
      </w:r>
      <w:r w:rsidR="00D106C2"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tempo</w:t>
      </w:r>
      <w:r w:rsidR="00D106C2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    </w:t>
      </w:r>
      <w:r w:rsidR="00D106C2"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determinato</w:t>
      </w:r>
      <w:r w:rsidR="00D106C2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     </w:t>
      </w:r>
      <w:r w:rsidR="00D106C2"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indeterminato presso questo Istituto </w:t>
      </w:r>
    </w:p>
    <w:p w14:paraId="0934CE35" w14:textId="385DB9CF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76" w:lineRule="auto"/>
        <w:ind w:right="-1"/>
        <w:jc w:val="both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per la disciplina/e</w:t>
      </w:r>
      <w:r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_________________________________________classe di concorso _____</w:t>
      </w:r>
      <w:r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_, in servizio al plesso _________________________________ </w:t>
      </w:r>
    </w:p>
    <w:p w14:paraId="6A0DAF4B" w14:textId="3912D05D" w:rsidR="00D106C2" w:rsidRPr="00B1567C" w:rsidRDefault="00D106C2" w:rsidP="00037CF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240" w:line="240" w:lineRule="auto"/>
        <w:jc w:val="both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Iscritto/a al seguente Albo Professionale e/o elenco speciale (barrare se non interessa)</w:t>
      </w:r>
      <w:r w:rsidR="00037CFF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_______________________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_________________________________________________________</w:t>
      </w:r>
    </w:p>
    <w:p w14:paraId="2A0AC583" w14:textId="3C06B49E" w:rsidR="00D106C2" w:rsidRPr="00B1567C" w:rsidRDefault="00D106C2" w:rsidP="00037CF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240" w:line="240" w:lineRule="auto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dal _________</w:t>
      </w:r>
      <w:r w:rsidR="00037CFF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______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___ con numero tessera __________________________________________</w:t>
      </w:r>
    </w:p>
    <w:p w14:paraId="7A47F054" w14:textId="77777777" w:rsidR="00D106C2" w:rsidRPr="00B1567C" w:rsidRDefault="00D106C2" w:rsidP="00037CF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240" w:line="240" w:lineRule="auto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presso l’ordine regionale/provinciale (barrare se non interessa) di ____________________</w:t>
      </w:r>
    </w:p>
    <w:p w14:paraId="34DBBA22" w14:textId="77777777" w:rsidR="00D106C2" w:rsidRPr="00B1567C" w:rsidRDefault="00D106C2" w:rsidP="00037CF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ind w:right="-1"/>
        <w:jc w:val="center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CHIEDE</w:t>
      </w:r>
    </w:p>
    <w:p w14:paraId="6C806851" w14:textId="11DDA144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ind w:right="-1"/>
        <w:jc w:val="both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per l’anno scolastico in corso, ovvero il 2023 – 2024, l’autorizzazione ad esercitare la libera professione di___________________________</w:t>
      </w:r>
      <w:r w:rsidR="00037CFF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______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___</w:t>
      </w:r>
      <w:proofErr w:type="gramStart"/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_ </w:t>
      </w:r>
      <w:r w:rsidR="00037CFF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presso</w:t>
      </w:r>
      <w:proofErr w:type="gramEnd"/>
      <w:r w:rsidR="00037CFF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la seguente struttura </w:t>
      </w: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ai sensi dell’art. 508 del D.lgs. 297/94.</w:t>
      </w:r>
    </w:p>
    <w:p w14:paraId="152ECD96" w14:textId="77777777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ind w:right="-1"/>
        <w:jc w:val="both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Il/La sottoscritto/a dichiara di essere a conoscenza dell’art. 53 comma 7 D. </w:t>
      </w:r>
      <w:proofErr w:type="spellStart"/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Lvo</w:t>
      </w:r>
      <w:proofErr w:type="spellEnd"/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 xml:space="preserve"> n. 165/2001 ed in particolare di sapere che l’autorizzazione richiesta è subordinata alla condizione che l’esercizio della libera professione/incarico retribuito 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 modifiche di tale presupposto.</w:t>
      </w:r>
    </w:p>
    <w:p w14:paraId="3F91A52C" w14:textId="77777777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ind w:right="-1"/>
        <w:jc w:val="both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Data________________</w:t>
      </w:r>
    </w:p>
    <w:p w14:paraId="517A4CDE" w14:textId="77777777" w:rsidR="00D106C2" w:rsidRPr="00B1567C" w:rsidRDefault="00D106C2" w:rsidP="00D106C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76" w:lineRule="auto"/>
        <w:ind w:right="-1"/>
        <w:jc w:val="right"/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</w:pPr>
      <w:r w:rsidRPr="00B1567C">
        <w:rPr>
          <w:rFonts w:ascii="Tahoma" w:eastAsia="Bookman Old Style" w:hAnsi="Tahoma" w:cs="Tahoma"/>
          <w:color w:val="000000"/>
          <w:u w:color="000000"/>
          <w:bdr w:val="nil"/>
          <w:lang w:eastAsia="it-IT"/>
        </w:rPr>
        <w:t>Firma del richiedente _____________________</w:t>
      </w:r>
    </w:p>
    <w:p w14:paraId="6DE05D65" w14:textId="77777777" w:rsidR="00642A7B" w:rsidRPr="00642A7B" w:rsidRDefault="00642A7B" w:rsidP="00642A7B">
      <w:pPr>
        <w:spacing w:after="0"/>
      </w:pPr>
      <w:r w:rsidRPr="00642A7B">
        <w:rPr>
          <w:b/>
          <w:bCs/>
          <w:i/>
          <w:iCs/>
        </w:rPr>
        <w:t>VISTA LA RICHIESTA</w:t>
      </w:r>
      <w:r w:rsidRPr="00642A7B">
        <w:t>,</w:t>
      </w:r>
    </w:p>
    <w:p w14:paraId="536BE586" w14:textId="77777777" w:rsidR="00642A7B" w:rsidRPr="00642A7B" w:rsidRDefault="00642A7B" w:rsidP="00642A7B">
      <w:pPr>
        <w:spacing w:after="0"/>
        <w:rPr>
          <w:i/>
          <w:iCs/>
        </w:rPr>
      </w:pPr>
      <w:r w:rsidRPr="00642A7B">
        <w:rPr>
          <w:rFonts w:hint="eastAsia"/>
        </w:rPr>
        <w:t>□</w:t>
      </w:r>
      <w:r w:rsidRPr="00642A7B">
        <w:t xml:space="preserve"> </w:t>
      </w:r>
      <w:r w:rsidRPr="00642A7B">
        <w:rPr>
          <w:i/>
          <w:iCs/>
        </w:rPr>
        <w:t>si concede</w:t>
      </w:r>
    </w:p>
    <w:p w14:paraId="6D512D01" w14:textId="77777777" w:rsidR="00642A7B" w:rsidRPr="00642A7B" w:rsidRDefault="00642A7B" w:rsidP="00642A7B">
      <w:pPr>
        <w:spacing w:after="0"/>
        <w:rPr>
          <w:i/>
          <w:iCs/>
        </w:rPr>
      </w:pPr>
      <w:r w:rsidRPr="00642A7B">
        <w:rPr>
          <w:rFonts w:hint="eastAsia"/>
        </w:rPr>
        <w:t>□</w:t>
      </w:r>
      <w:r w:rsidRPr="00642A7B">
        <w:t xml:space="preserve"> </w:t>
      </w:r>
      <w:r w:rsidRPr="00642A7B">
        <w:rPr>
          <w:i/>
          <w:iCs/>
        </w:rPr>
        <w:t>non si concede per: _____________________________________________________________</w:t>
      </w:r>
    </w:p>
    <w:p w14:paraId="1F5A236D" w14:textId="5E386BB5" w:rsidR="00642A7B" w:rsidRDefault="00642A7B" w:rsidP="00642A7B">
      <w:pPr>
        <w:spacing w:after="0"/>
        <w:ind w:firstLine="7371"/>
      </w:pPr>
      <w:r w:rsidRPr="00642A7B">
        <w:rPr>
          <w:b/>
          <w:bCs/>
          <w:i/>
          <w:iCs/>
        </w:rPr>
        <w:t>Il Dirigente Scolastico</w:t>
      </w:r>
    </w:p>
    <w:sectPr w:rsidR="00642A7B" w:rsidSect="0006482B">
      <w:footerReference w:type="default" r:id="rId8"/>
      <w:pgSz w:w="11906" w:h="16838"/>
      <w:pgMar w:top="426" w:right="1134" w:bottom="1134" w:left="1134" w:header="708" w:footer="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A6CB46" w14:textId="77777777" w:rsidR="00A0554D" w:rsidRDefault="00A0554D" w:rsidP="0006482B">
      <w:pPr>
        <w:spacing w:after="0" w:line="240" w:lineRule="auto"/>
      </w:pPr>
      <w:r>
        <w:separator/>
      </w:r>
    </w:p>
  </w:endnote>
  <w:endnote w:type="continuationSeparator" w:id="0">
    <w:p w14:paraId="69C27386" w14:textId="77777777" w:rsidR="00A0554D" w:rsidRDefault="00A0554D" w:rsidP="0006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3BD10" w14:textId="77777777" w:rsidR="0006482B" w:rsidRPr="00AC6661" w:rsidRDefault="0006482B" w:rsidP="0006482B">
    <w:pPr>
      <w:pBdr>
        <w:top w:val="single" w:sz="8" w:space="1" w:color="4472C4" w:themeColor="accent1"/>
      </w:pBdr>
      <w:spacing w:after="0" w:line="192" w:lineRule="auto"/>
      <w:ind w:left="-709" w:right="-710" w:firstLine="567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Nocera Inferiore - </w:t>
    </w:r>
    <w:r w:rsidRPr="00AC6661">
      <w:rPr>
        <w:b/>
        <w:bCs/>
        <w:color w:val="2F5496" w:themeColor="accent1" w:themeShade="BF"/>
        <w:sz w:val="18"/>
        <w:szCs w:val="18"/>
      </w:rPr>
      <w:t xml:space="preserve">Sede Centrale - </w:t>
    </w:r>
    <w:r w:rsidRPr="00AC6661">
      <w:rPr>
        <w:color w:val="2F5496" w:themeColor="accent1" w:themeShade="BF"/>
        <w:sz w:val="18"/>
        <w:szCs w:val="18"/>
      </w:rPr>
      <w:t xml:space="preserve">Via Napoli, 37 - </w:t>
    </w:r>
    <w:proofErr w:type="gramStart"/>
    <w:r w:rsidRPr="00AC6661">
      <w:rPr>
        <w:color w:val="2F5496" w:themeColor="accent1" w:themeShade="BF"/>
        <w:sz w:val="18"/>
        <w:szCs w:val="18"/>
      </w:rPr>
      <w:t>Tel. :</w:t>
    </w:r>
    <w:proofErr w:type="gramEnd"/>
    <w:r w:rsidRPr="00AC6661">
      <w:rPr>
        <w:color w:val="2F5496" w:themeColor="accent1" w:themeShade="BF"/>
        <w:sz w:val="18"/>
        <w:szCs w:val="18"/>
      </w:rPr>
      <w:t xml:space="preserve"> 0815175999 </w:t>
    </w:r>
    <w:r w:rsidRPr="00AC6661">
      <w:rPr>
        <w:b/>
        <w:bCs/>
        <w:color w:val="2F5496" w:themeColor="accent1" w:themeShade="BF"/>
        <w:sz w:val="18"/>
        <w:szCs w:val="18"/>
      </w:rPr>
      <w:t xml:space="preserve">Succursale -  </w:t>
    </w:r>
    <w:r w:rsidRPr="00AC6661">
      <w:rPr>
        <w:color w:val="2F5496" w:themeColor="accent1" w:themeShade="BF"/>
        <w:sz w:val="18"/>
        <w:szCs w:val="18"/>
      </w:rPr>
      <w:t>Via Cicalesi, 107-109  Tel.0815179627</w:t>
    </w:r>
  </w:p>
  <w:p w14:paraId="24A8EBA7" w14:textId="77777777" w:rsidR="0006482B" w:rsidRPr="00AC6661" w:rsidRDefault="0006482B" w:rsidP="0006482B">
    <w:pPr>
      <w:spacing w:after="0" w:line="192" w:lineRule="auto"/>
      <w:ind w:left="-142" w:right="-710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Pagani - </w:t>
    </w:r>
    <w:r w:rsidRPr="00AC6661">
      <w:rPr>
        <w:b/>
        <w:bCs/>
        <w:color w:val="2F5496" w:themeColor="accent1" w:themeShade="BF"/>
        <w:sz w:val="18"/>
        <w:szCs w:val="18"/>
      </w:rPr>
      <w:t xml:space="preserve">Sede “Ten. M. Pittoni” - </w:t>
    </w:r>
    <w:r w:rsidRPr="00AC6661">
      <w:rPr>
        <w:color w:val="2F5496" w:themeColor="accent1" w:themeShade="BF"/>
        <w:sz w:val="18"/>
        <w:szCs w:val="18"/>
      </w:rPr>
      <w:t>Via De Gasperi, 302 – 304 - Tel. 0815151982-</w:t>
    </w:r>
    <w:r w:rsidRPr="00AC6661">
      <w:rPr>
        <w:b/>
        <w:bCs/>
        <w:color w:val="2F5496" w:themeColor="accent1" w:themeShade="BF"/>
        <w:sz w:val="18"/>
        <w:szCs w:val="18"/>
      </w:rPr>
      <w:t xml:space="preserve">Sede Odontotecnico - </w:t>
    </w:r>
    <w:r w:rsidRPr="00AC6661">
      <w:rPr>
        <w:color w:val="2F5496" w:themeColor="accent1" w:themeShade="BF"/>
        <w:sz w:val="18"/>
        <w:szCs w:val="18"/>
      </w:rPr>
      <w:t>Via Zito, 2 Tel. 0815151982</w:t>
    </w:r>
  </w:p>
  <w:p w14:paraId="7F651B2A" w14:textId="77777777" w:rsidR="0006482B" w:rsidRPr="00AC6661" w:rsidRDefault="0006482B" w:rsidP="0006482B">
    <w:pPr>
      <w:pStyle w:val="Pidipagina"/>
      <w:spacing w:line="192" w:lineRule="auto"/>
      <w:ind w:left="-142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San Valentino Torio - </w:t>
    </w:r>
    <w:proofErr w:type="gramStart"/>
    <w:r w:rsidRPr="00AC6661">
      <w:rPr>
        <w:b/>
        <w:bCs/>
        <w:color w:val="2F5496" w:themeColor="accent1" w:themeShade="BF"/>
        <w:sz w:val="18"/>
        <w:szCs w:val="18"/>
      </w:rPr>
      <w:t xml:space="preserve">Sede  </w:t>
    </w:r>
    <w:r w:rsidRPr="00AC6661">
      <w:rPr>
        <w:color w:val="2F5496" w:themeColor="accent1" w:themeShade="BF"/>
        <w:sz w:val="18"/>
        <w:szCs w:val="18"/>
      </w:rPr>
      <w:t>Via</w:t>
    </w:r>
    <w:proofErr w:type="gramEnd"/>
    <w:r w:rsidRPr="00AC6661">
      <w:rPr>
        <w:color w:val="2F5496" w:themeColor="accent1" w:themeShade="BF"/>
        <w:sz w:val="18"/>
        <w:szCs w:val="18"/>
      </w:rPr>
      <w:t xml:space="preserve"> I° Mezzana n° 9/11 – Tel.0813208099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131D1C" w14:textId="77777777" w:rsidR="00A0554D" w:rsidRDefault="00A0554D" w:rsidP="0006482B">
      <w:pPr>
        <w:spacing w:after="0" w:line="240" w:lineRule="auto"/>
      </w:pPr>
      <w:r>
        <w:separator/>
      </w:r>
    </w:p>
  </w:footnote>
  <w:footnote w:type="continuationSeparator" w:id="0">
    <w:p w14:paraId="7523723B" w14:textId="77777777" w:rsidR="00A0554D" w:rsidRDefault="00A0554D" w:rsidP="00064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F57D1"/>
    <w:multiLevelType w:val="multilevel"/>
    <w:tmpl w:val="553A2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755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04"/>
    <w:rsid w:val="00037CFF"/>
    <w:rsid w:val="0006482B"/>
    <w:rsid w:val="000F3156"/>
    <w:rsid w:val="00177B4B"/>
    <w:rsid w:val="0024287E"/>
    <w:rsid w:val="00276179"/>
    <w:rsid w:val="00320859"/>
    <w:rsid w:val="004115B0"/>
    <w:rsid w:val="004979C5"/>
    <w:rsid w:val="004B69BE"/>
    <w:rsid w:val="004C65EF"/>
    <w:rsid w:val="004F6B01"/>
    <w:rsid w:val="005932D3"/>
    <w:rsid w:val="005D0A4B"/>
    <w:rsid w:val="00613C70"/>
    <w:rsid w:val="00642A7B"/>
    <w:rsid w:val="006728A2"/>
    <w:rsid w:val="0075124E"/>
    <w:rsid w:val="007C10D2"/>
    <w:rsid w:val="007D772C"/>
    <w:rsid w:val="0089689D"/>
    <w:rsid w:val="008B5962"/>
    <w:rsid w:val="00991E04"/>
    <w:rsid w:val="00A0554D"/>
    <w:rsid w:val="00C80881"/>
    <w:rsid w:val="00CF5270"/>
    <w:rsid w:val="00D106C2"/>
    <w:rsid w:val="00DB5ACF"/>
    <w:rsid w:val="00DF1016"/>
    <w:rsid w:val="00F5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8D9C3"/>
  <w15:chartTrackingRefBased/>
  <w15:docId w15:val="{7148690E-F1D6-4A35-95A1-53A912E2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64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64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482B"/>
  </w:style>
  <w:style w:type="paragraph" w:styleId="Pidipagina">
    <w:name w:val="footer"/>
    <w:basedOn w:val="Normale"/>
    <w:link w:val="PidipaginaCarattere"/>
    <w:uiPriority w:val="99"/>
    <w:unhideWhenUsed/>
    <w:rsid w:val="00064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482B"/>
  </w:style>
  <w:style w:type="paragraph" w:styleId="Corpotesto">
    <w:name w:val="Body Text"/>
    <w:basedOn w:val="Normale"/>
    <w:link w:val="CorpotestoCarattere"/>
    <w:uiPriority w:val="1"/>
    <w:unhideWhenUsed/>
    <w:qFormat/>
    <w:rsid w:val="0006482B"/>
    <w:pPr>
      <w:widowControl w:val="0"/>
      <w:autoSpaceDE w:val="0"/>
      <w:autoSpaceDN w:val="0"/>
      <w:adjustRightInd w:val="0"/>
      <w:spacing w:after="0" w:line="240" w:lineRule="auto"/>
      <w:ind w:left="11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6482B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\Desktop\IIS%20REA%202024-25\2024-25%20SITO\Logo%202024-25\Modello%20Carta%20Intestata%202024-2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2024-25</Template>
  <TotalTime>36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cascone</dc:creator>
  <cp:keywords/>
  <dc:description/>
  <cp:lastModifiedBy>Carlo Cascone</cp:lastModifiedBy>
  <cp:revision>3</cp:revision>
  <dcterms:created xsi:type="dcterms:W3CDTF">2024-11-07T15:26:00Z</dcterms:created>
  <dcterms:modified xsi:type="dcterms:W3CDTF">2024-11-07T16:00:00Z</dcterms:modified>
</cp:coreProperties>
</file>