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6482B" w14:paraId="2C8C5041" w14:textId="77777777" w:rsidTr="00642A7B">
        <w:trPr>
          <w:trHeight w:val="1554"/>
        </w:trPr>
        <w:tc>
          <w:tcPr>
            <w:tcW w:w="9638" w:type="dxa"/>
          </w:tcPr>
          <w:p w14:paraId="0F6EE678" w14:textId="77777777" w:rsidR="0006482B" w:rsidRDefault="0006482B" w:rsidP="0006482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2AF59173" wp14:editId="2FBDA94C">
                  <wp:simplePos x="0" y="0"/>
                  <wp:positionH relativeFrom="margin">
                    <wp:posOffset>-49530</wp:posOffset>
                  </wp:positionH>
                  <wp:positionV relativeFrom="margin">
                    <wp:posOffset>22860</wp:posOffset>
                  </wp:positionV>
                  <wp:extent cx="5947410" cy="925830"/>
                  <wp:effectExtent l="19050" t="19050" r="15240" b="26670"/>
                  <wp:wrapSquare wrapText="bothSides"/>
                  <wp:docPr id="80887315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873156" name="Immagine 808873156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1024"/>
                          <a:stretch/>
                        </pic:blipFill>
                        <pic:spPr bwMode="auto">
                          <a:xfrm>
                            <a:off x="0" y="0"/>
                            <a:ext cx="5947410" cy="92583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5B9BD5">
                                <a:lumMod val="50000"/>
                              </a:srgb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BF29EEC" w14:textId="0064605B" w:rsidR="00991E04" w:rsidRPr="009722CB" w:rsidRDefault="00991E04" w:rsidP="00642A7B">
      <w:pPr>
        <w:spacing w:after="0" w:line="192" w:lineRule="auto"/>
      </w:pPr>
      <w:r w:rsidRPr="009722CB">
        <w:rPr>
          <w:b/>
          <w:bCs/>
        </w:rPr>
        <w:t>MODULO DI RICHIESTA DI</w:t>
      </w:r>
      <w:r w:rsidR="008B5962">
        <w:rPr>
          <w:b/>
          <w:bCs/>
        </w:rPr>
        <w:t>SPONIBILITA’</w:t>
      </w:r>
    </w:p>
    <w:p w14:paraId="681149D5" w14:textId="4B25D49A" w:rsidR="00991E04" w:rsidRPr="009722CB" w:rsidRDefault="00991E04" w:rsidP="00642A7B">
      <w:pPr>
        <w:spacing w:after="0" w:line="192" w:lineRule="auto"/>
        <w:ind w:left="5387"/>
      </w:pPr>
      <w:r w:rsidRPr="009722CB">
        <w:rPr>
          <w:b/>
          <w:bCs/>
        </w:rPr>
        <w:t>Spett.le</w:t>
      </w:r>
      <w:r w:rsidRPr="009722CB">
        <w:br/>
      </w:r>
      <w:r w:rsidR="00320859">
        <w:t>Dirigente Scolastico</w:t>
      </w:r>
      <w:r w:rsidR="00320859">
        <w:br/>
      </w:r>
      <w:r w:rsidRPr="009722CB">
        <w:t>Istituto di Istruzione Superiore "Domenico Rea"</w:t>
      </w:r>
      <w:r w:rsidRPr="009722CB">
        <w:br/>
        <w:t xml:space="preserve">Via </w:t>
      </w:r>
      <w:r>
        <w:t xml:space="preserve">Napoli,37 </w:t>
      </w:r>
      <w:proofErr w:type="gramStart"/>
      <w:r>
        <w:t xml:space="preserve">- </w:t>
      </w:r>
      <w:r w:rsidRPr="009722CB">
        <w:t xml:space="preserve"> 84014</w:t>
      </w:r>
      <w:proofErr w:type="gramEnd"/>
      <w:r w:rsidRPr="009722CB">
        <w:t xml:space="preserve"> </w:t>
      </w:r>
      <w:r>
        <w:t xml:space="preserve">- </w:t>
      </w:r>
      <w:r w:rsidRPr="009722CB">
        <w:t>Nocera Inferiore (SA)</w:t>
      </w:r>
    </w:p>
    <w:p w14:paraId="7A4A6F9B" w14:textId="701A2198" w:rsidR="00991E04" w:rsidRPr="009722CB" w:rsidRDefault="00991E04" w:rsidP="00991E04">
      <w:pPr>
        <w:spacing w:after="0"/>
      </w:pPr>
      <w:r w:rsidRPr="009722CB">
        <w:rPr>
          <w:b/>
          <w:bCs/>
        </w:rPr>
        <w:t>Oggetto:</w:t>
      </w:r>
      <w:r w:rsidRPr="009722CB">
        <w:t xml:space="preserve"> Richiesta di </w:t>
      </w:r>
      <w:r w:rsidR="008B5962">
        <w:t>DISPONIBILITA’</w:t>
      </w:r>
    </w:p>
    <w:p w14:paraId="14A8777C" w14:textId="77777777" w:rsidR="00991E04" w:rsidRPr="00642A7B" w:rsidRDefault="00991E04" w:rsidP="00991E04">
      <w:pPr>
        <w:spacing w:after="0"/>
        <w:rPr>
          <w:sz w:val="12"/>
          <w:szCs w:val="12"/>
        </w:rPr>
      </w:pPr>
    </w:p>
    <w:p w14:paraId="1DFC925C" w14:textId="77777777" w:rsidR="00991E04" w:rsidRPr="009722CB" w:rsidRDefault="00991E04" w:rsidP="00991E04">
      <w:pPr>
        <w:spacing w:after="0"/>
      </w:pPr>
      <w:r w:rsidRPr="009722CB">
        <w:t>Il/La sottoscritto/a</w:t>
      </w:r>
      <w:r>
        <w:t xml:space="preserve"> </w:t>
      </w:r>
      <w:r w:rsidRPr="00DA6490">
        <w:rPr>
          <w:sz w:val="16"/>
          <w:szCs w:val="16"/>
        </w:rPr>
        <w:t>Nome e Cognome del Genitore/Tutore</w:t>
      </w:r>
      <w:r w:rsidRPr="009722CB">
        <w:t>: ______________________</w:t>
      </w:r>
      <w:r>
        <w:t>_____________________</w:t>
      </w:r>
      <w:r w:rsidRPr="009722CB">
        <w:t>_____</w:t>
      </w:r>
      <w:r w:rsidRPr="009722CB">
        <w:br/>
        <w:t>Codice Fiscale: ___________________________</w:t>
      </w:r>
      <w:r>
        <w:t xml:space="preserve"> </w:t>
      </w:r>
      <w:r w:rsidRPr="009722CB">
        <w:t>Residente a: ______</w:t>
      </w:r>
      <w:r>
        <w:t>__________</w:t>
      </w:r>
      <w:r w:rsidRPr="009722CB">
        <w:t>_____________________</w:t>
      </w:r>
      <w:r w:rsidRPr="009722CB">
        <w:br/>
        <w:t>Indirizzo: __________________________</w:t>
      </w:r>
      <w:r>
        <w:t>________________</w:t>
      </w:r>
      <w:r w:rsidRPr="009722CB">
        <w:t>_</w:t>
      </w:r>
      <w:r>
        <w:t xml:space="preserve">   </w:t>
      </w:r>
      <w:r w:rsidRPr="009722CB">
        <w:t>Telefono: ___________________________</w:t>
      </w:r>
      <w:r w:rsidRPr="009722CB">
        <w:br/>
        <w:t>Email: __________________________</w:t>
      </w:r>
      <w:r>
        <w:t>___________________</w:t>
      </w:r>
      <w:r w:rsidRPr="009722CB">
        <w:t>_</w:t>
      </w:r>
    </w:p>
    <w:p w14:paraId="7D87A3BE" w14:textId="77777777" w:rsidR="00991E04" w:rsidRPr="009722CB" w:rsidRDefault="00991E04" w:rsidP="00991E04">
      <w:pPr>
        <w:spacing w:after="0"/>
      </w:pPr>
      <w:r w:rsidRPr="009722CB">
        <w:t>In qualità di genitore/tutore dell'alunno/a:</w:t>
      </w:r>
      <w:r>
        <w:t xml:space="preserve"> </w:t>
      </w:r>
      <w:r w:rsidRPr="00DA6490">
        <w:rPr>
          <w:sz w:val="14"/>
          <w:szCs w:val="14"/>
        </w:rPr>
        <w:t>Nome e Cognome dell'Alunno/a</w:t>
      </w:r>
      <w:r w:rsidRPr="009722CB">
        <w:t>: ______</w:t>
      </w:r>
      <w:r>
        <w:t>_______</w:t>
      </w:r>
      <w:r w:rsidRPr="009722CB">
        <w:t>_____________________</w:t>
      </w:r>
      <w:r w:rsidRPr="009722CB">
        <w:br/>
        <w:t>Nato/a a: ___________________________ il: ___________________________</w:t>
      </w:r>
      <w:r w:rsidRPr="009722CB">
        <w:br/>
        <w:t>Iscritto/a alla classe: ___________________________</w:t>
      </w:r>
      <w:r>
        <w:t xml:space="preserve"> </w:t>
      </w:r>
      <w:r w:rsidRPr="009722CB">
        <w:t>Sezione: ___________________________</w:t>
      </w:r>
    </w:p>
    <w:p w14:paraId="61118F83" w14:textId="77777777" w:rsidR="00320859" w:rsidRPr="008B5962" w:rsidRDefault="00320859" w:rsidP="00320859">
      <w:pPr>
        <w:spacing w:after="0"/>
        <w:rPr>
          <w:b/>
          <w:bCs/>
          <w:sz w:val="8"/>
          <w:szCs w:val="8"/>
        </w:rPr>
      </w:pPr>
    </w:p>
    <w:p w14:paraId="7F632B82" w14:textId="338BFA3F" w:rsidR="008B5962" w:rsidRDefault="008B5962" w:rsidP="008B5962">
      <w:pPr>
        <w:spacing w:after="0"/>
        <w:jc w:val="center"/>
        <w:rPr>
          <w:b/>
          <w:bCs/>
        </w:rPr>
      </w:pPr>
      <w:r w:rsidRPr="008B5962">
        <w:rPr>
          <w:b/>
          <w:bCs/>
        </w:rPr>
        <w:t>CHIEDE alla S.V.</w:t>
      </w:r>
    </w:p>
    <w:p w14:paraId="5C8EFAEA" w14:textId="0E9B85A8" w:rsidR="008B5962" w:rsidRPr="008B5962" w:rsidRDefault="008B5962" w:rsidP="008B5962">
      <w:pPr>
        <w:spacing w:after="0"/>
        <w:rPr>
          <w:b/>
          <w:bCs/>
        </w:rPr>
      </w:pPr>
      <w:r w:rsidRPr="00642A7B">
        <w:rPr>
          <w:b/>
          <w:bCs/>
          <w:sz w:val="8"/>
          <w:szCs w:val="8"/>
        </w:rPr>
        <w:br/>
      </w:r>
      <w:r w:rsidRPr="008B5962">
        <w:rPr>
          <w:b/>
          <w:bCs/>
        </w:rPr>
        <w:t>il rilascio della DISPONIBILITA’ all’accoglienza del proprio/o</w:t>
      </w:r>
      <w:r>
        <w:rPr>
          <w:b/>
          <w:bCs/>
        </w:rPr>
        <w:t xml:space="preserve"> </w:t>
      </w:r>
      <w:r w:rsidRPr="008B5962">
        <w:rPr>
          <w:b/>
          <w:bCs/>
        </w:rPr>
        <w:t>figlio/a per l’ISCRIZIONE presso codesta scuola per il seguente indirizzo di Studi:</w:t>
      </w:r>
    </w:p>
    <w:p w14:paraId="4AE8E088" w14:textId="2B422FAF" w:rsidR="008B5962" w:rsidRPr="008B5962" w:rsidRDefault="008B5962" w:rsidP="008B5962">
      <w:pPr>
        <w:spacing w:after="0"/>
        <w:rPr>
          <w:b/>
          <w:bCs/>
        </w:rPr>
      </w:pPr>
      <w:r w:rsidRPr="008B5962">
        <w:rPr>
          <w:rFonts w:ascii="Segoe UI Symbol" w:hAnsi="Segoe UI Symbol" w:cs="Segoe UI Symbol"/>
          <w:b/>
          <w:bCs/>
        </w:rPr>
        <w:t>❐</w:t>
      </w:r>
      <w:r w:rsidRPr="008B5962">
        <w:rPr>
          <w:b/>
          <w:bCs/>
        </w:rPr>
        <w:t xml:space="preserve"> Enogastronomia</w:t>
      </w:r>
      <w:r>
        <w:rPr>
          <w:b/>
          <w:bCs/>
        </w:rPr>
        <w:t xml:space="preserve"> - </w:t>
      </w:r>
      <w:r w:rsidRPr="008B5962">
        <w:rPr>
          <w:rFonts w:ascii="Segoe UI Symbol" w:hAnsi="Segoe UI Symbol" w:cs="Segoe UI Symbol"/>
          <w:b/>
          <w:bCs/>
        </w:rPr>
        <w:t>❐</w:t>
      </w:r>
      <w:r w:rsidRPr="008B5962">
        <w:rPr>
          <w:b/>
          <w:bCs/>
        </w:rPr>
        <w:t xml:space="preserve"> Accoglienza Turistica</w:t>
      </w:r>
      <w:r>
        <w:rPr>
          <w:b/>
          <w:bCs/>
        </w:rPr>
        <w:t xml:space="preserve"> - </w:t>
      </w:r>
      <w:r w:rsidRPr="008B5962">
        <w:rPr>
          <w:rFonts w:ascii="Segoe UI Symbol" w:hAnsi="Segoe UI Symbol" w:cs="Segoe UI Symbol"/>
          <w:b/>
          <w:bCs/>
        </w:rPr>
        <w:t>❐</w:t>
      </w:r>
      <w:r w:rsidRPr="008B5962">
        <w:rPr>
          <w:b/>
          <w:bCs/>
        </w:rPr>
        <w:t xml:space="preserve"> </w:t>
      </w:r>
      <w:r>
        <w:rPr>
          <w:b/>
          <w:bCs/>
        </w:rPr>
        <w:t xml:space="preserve">Odontotecnico - </w:t>
      </w:r>
      <w:r w:rsidRPr="008B5962">
        <w:rPr>
          <w:rFonts w:ascii="Segoe UI Symbol" w:hAnsi="Segoe UI Symbol" w:cs="Segoe UI Symbol"/>
          <w:b/>
          <w:bCs/>
        </w:rPr>
        <w:t>❐</w:t>
      </w:r>
      <w:r w:rsidRPr="008B5962">
        <w:rPr>
          <w:b/>
          <w:bCs/>
        </w:rPr>
        <w:t xml:space="preserve"> </w:t>
      </w:r>
      <w:r>
        <w:rPr>
          <w:b/>
          <w:bCs/>
        </w:rPr>
        <w:t xml:space="preserve">Tecnico Agrario - </w:t>
      </w:r>
      <w:r w:rsidRPr="008B5962">
        <w:rPr>
          <w:rFonts w:ascii="Segoe UI Symbol" w:hAnsi="Segoe UI Symbol" w:cs="Segoe UI Symbol"/>
          <w:b/>
          <w:bCs/>
        </w:rPr>
        <w:t>❐</w:t>
      </w:r>
      <w:r w:rsidRPr="008B5962">
        <w:rPr>
          <w:b/>
          <w:bCs/>
        </w:rPr>
        <w:t xml:space="preserve"> </w:t>
      </w:r>
      <w:r>
        <w:rPr>
          <w:b/>
          <w:bCs/>
        </w:rPr>
        <w:t xml:space="preserve">Liceo </w:t>
      </w:r>
      <w:proofErr w:type="spellStart"/>
      <w:r>
        <w:rPr>
          <w:b/>
          <w:bCs/>
        </w:rPr>
        <w:t>Econom.Soc</w:t>
      </w:r>
      <w:proofErr w:type="spellEnd"/>
      <w:r>
        <w:rPr>
          <w:b/>
          <w:bCs/>
        </w:rPr>
        <w:t xml:space="preserve">  </w:t>
      </w:r>
    </w:p>
    <w:p w14:paraId="2565DCCD" w14:textId="77777777" w:rsidR="008B5962" w:rsidRPr="00642A7B" w:rsidRDefault="008B5962" w:rsidP="008B5962">
      <w:pPr>
        <w:spacing w:after="0"/>
        <w:rPr>
          <w:b/>
          <w:bCs/>
          <w:sz w:val="8"/>
          <w:szCs w:val="8"/>
        </w:rPr>
      </w:pPr>
    </w:p>
    <w:p w14:paraId="62FA9387" w14:textId="42D4FE3B" w:rsidR="008B5962" w:rsidRPr="008B5962" w:rsidRDefault="008B5962" w:rsidP="008B5962">
      <w:pPr>
        <w:spacing w:after="0"/>
      </w:pPr>
      <w:r w:rsidRPr="008B5962">
        <w:t>A tal uopo dichiara che il proprio/a figlio/a è iscritto/a presso: ____</w:t>
      </w:r>
      <w:r>
        <w:t>____________________</w:t>
      </w:r>
      <w:r w:rsidRPr="008B5962">
        <w:t>_____________</w:t>
      </w:r>
    </w:p>
    <w:p w14:paraId="07C93462" w14:textId="2E28242F" w:rsidR="00642A7B" w:rsidRPr="008B5962" w:rsidRDefault="00642A7B" w:rsidP="00642A7B">
      <w:pPr>
        <w:spacing w:after="0"/>
      </w:pPr>
      <w:r>
        <w:t>di ___________________________________</w:t>
      </w:r>
      <w:r w:rsidR="008B5962" w:rsidRPr="008B5962">
        <w:t>alla classe ______ sezione _____ nel corrente</w:t>
      </w:r>
      <w:r w:rsidR="008B5962">
        <w:t xml:space="preserve"> </w:t>
      </w:r>
      <w:r w:rsidR="008B5962" w:rsidRPr="008B5962">
        <w:t>anno scolastico</w:t>
      </w:r>
      <w:r>
        <w:t>.</w:t>
      </w:r>
      <w:r w:rsidR="008B5962" w:rsidRPr="008B5962">
        <w:t xml:space="preserve"> </w:t>
      </w:r>
    </w:p>
    <w:p w14:paraId="239436F3" w14:textId="4D1C03AF" w:rsidR="008B5962" w:rsidRPr="008B5962" w:rsidRDefault="008B5962" w:rsidP="008B5962">
      <w:pPr>
        <w:spacing w:after="0"/>
        <w:rPr>
          <w:sz w:val="8"/>
          <w:szCs w:val="8"/>
        </w:rPr>
      </w:pPr>
    </w:p>
    <w:p w14:paraId="080CBF21" w14:textId="2EAA5904" w:rsidR="008B5962" w:rsidRPr="008B5962" w:rsidRDefault="008B5962" w:rsidP="008B5962">
      <w:pPr>
        <w:spacing w:after="0"/>
      </w:pPr>
      <w:r w:rsidRPr="008B5962">
        <w:t>La richiesta è dettata dai seguenti motivi ________________________</w:t>
      </w:r>
      <w:r w:rsidR="00642A7B">
        <w:t>____________________</w:t>
      </w:r>
      <w:r w:rsidRPr="008B5962">
        <w:t>__________</w:t>
      </w:r>
    </w:p>
    <w:p w14:paraId="3B56C45E" w14:textId="2620C2F1" w:rsidR="00642A7B" w:rsidRDefault="008B5962" w:rsidP="008B5962">
      <w:pPr>
        <w:spacing w:after="0"/>
      </w:pPr>
      <w:r w:rsidRPr="008B5962">
        <w:t>_________</w:t>
      </w:r>
      <w:r w:rsidR="00642A7B">
        <w:t>______________________</w:t>
      </w:r>
      <w:r w:rsidRPr="008B5962">
        <w:t>________________________________________________________</w:t>
      </w:r>
    </w:p>
    <w:p w14:paraId="668ABB52" w14:textId="5825C080" w:rsidR="00991E04" w:rsidRPr="00642A7B" w:rsidRDefault="008B5962" w:rsidP="008B5962">
      <w:pPr>
        <w:spacing w:after="0"/>
        <w:rPr>
          <w:sz w:val="20"/>
          <w:szCs w:val="20"/>
        </w:rPr>
      </w:pPr>
      <w:proofErr w:type="gramStart"/>
      <w:r w:rsidRPr="00642A7B">
        <w:rPr>
          <w:sz w:val="20"/>
          <w:szCs w:val="20"/>
        </w:rPr>
        <w:t>_.</w:t>
      </w:r>
      <w:r w:rsidR="00991E04" w:rsidRPr="00642A7B">
        <w:rPr>
          <w:b/>
          <w:bCs/>
          <w:sz w:val="20"/>
          <w:szCs w:val="20"/>
        </w:rPr>
        <w:t>ALLEGATI</w:t>
      </w:r>
      <w:proofErr w:type="gramEnd"/>
    </w:p>
    <w:p w14:paraId="73412AFA" w14:textId="77777777" w:rsidR="00991E04" w:rsidRPr="009722CB" w:rsidRDefault="00991E04" w:rsidP="00991E04">
      <w:pPr>
        <w:numPr>
          <w:ilvl w:val="0"/>
          <w:numId w:val="1"/>
        </w:numPr>
        <w:spacing w:after="0"/>
      </w:pPr>
      <w:r w:rsidRPr="009722CB">
        <w:t>Documento di identità del genitore/tutore (copia)</w:t>
      </w:r>
    </w:p>
    <w:p w14:paraId="261AB222" w14:textId="77777777" w:rsidR="00991E04" w:rsidRPr="009722CB" w:rsidRDefault="00991E04" w:rsidP="00991E04">
      <w:pPr>
        <w:numPr>
          <w:ilvl w:val="0"/>
          <w:numId w:val="1"/>
        </w:numPr>
        <w:spacing w:after="0"/>
      </w:pPr>
      <w:r w:rsidRPr="009722CB">
        <w:t>Eventuale documentazione aggiuntiva richiesta dall'Istituto</w:t>
      </w:r>
    </w:p>
    <w:p w14:paraId="693078D2" w14:textId="77777777" w:rsidR="00991E04" w:rsidRPr="00642A7B" w:rsidRDefault="00991E04" w:rsidP="00991E04">
      <w:pPr>
        <w:spacing w:after="0"/>
        <w:rPr>
          <w:sz w:val="8"/>
          <w:szCs w:val="8"/>
        </w:rPr>
      </w:pPr>
    </w:p>
    <w:p w14:paraId="03981285" w14:textId="77777777" w:rsidR="00991E04" w:rsidRPr="009722CB" w:rsidRDefault="00991E04" w:rsidP="00991E04">
      <w:pPr>
        <w:spacing w:after="0"/>
      </w:pPr>
      <w:r w:rsidRPr="009722CB">
        <w:t>In attesa di un gentile riscontro, porgo distinti saluti.</w:t>
      </w:r>
    </w:p>
    <w:p w14:paraId="7C0B1FF3" w14:textId="020E08B9" w:rsidR="00991E04" w:rsidRDefault="00991E04" w:rsidP="00642A7B">
      <w:pPr>
        <w:spacing w:after="0"/>
      </w:pPr>
      <w:r w:rsidRPr="00DA6490">
        <w:t>Data</w:t>
      </w:r>
      <w:r>
        <w:t>,</w:t>
      </w:r>
    </w:p>
    <w:p w14:paraId="51D5B0DA" w14:textId="77777777" w:rsidR="00991E04" w:rsidRDefault="00991E04" w:rsidP="00642A7B">
      <w:pPr>
        <w:spacing w:after="0"/>
      </w:pPr>
      <w:r w:rsidRPr="00DA6490">
        <w:t xml:space="preserve">Firma del richiedente: 1° genitore o tutore </w:t>
      </w:r>
      <w:r>
        <w:t>____________________________________</w:t>
      </w:r>
    </w:p>
    <w:p w14:paraId="0DEE738A" w14:textId="77777777" w:rsidR="00991E04" w:rsidRDefault="00991E04" w:rsidP="00642A7B">
      <w:pPr>
        <w:spacing w:after="0"/>
      </w:pPr>
      <w:r w:rsidRPr="00DA6490">
        <w:t>Firma del 2°genitore</w:t>
      </w:r>
      <w:r w:rsidRPr="00507214">
        <w:t xml:space="preserve"> </w:t>
      </w:r>
      <w:r w:rsidRPr="00DA6490">
        <w:t>che esprime il consenso</w:t>
      </w:r>
      <w:r>
        <w:t xml:space="preserve"> __________________________________</w:t>
      </w:r>
      <w:r w:rsidRPr="00DA6490">
        <w:t xml:space="preserve"> </w:t>
      </w:r>
    </w:p>
    <w:p w14:paraId="0FD32E88" w14:textId="77777777" w:rsidR="00991E04" w:rsidRPr="00507214" w:rsidRDefault="00991E04" w:rsidP="00991E04">
      <w:pPr>
        <w:rPr>
          <w:i/>
          <w:iCs/>
          <w:sz w:val="20"/>
          <w:szCs w:val="20"/>
        </w:rPr>
      </w:pPr>
      <w:r w:rsidRPr="00507214">
        <w:rPr>
          <w:i/>
          <w:iCs/>
          <w:sz w:val="20"/>
          <w:szCs w:val="20"/>
        </w:rPr>
        <w:t xml:space="preserve">In caso di mancanza del consenso scritto del secondo genitore compilare la seguente dichiarazione: “Il sottoscritto consapevole delle conseguenze amministrative e penali per chi rilasci dichiarazioni non corrispondenti a verità, ai sensi del D.P.R. 445 del 2000, dichiara di effettuare la presente richiesta in osservanza delle disposizioni sulla responsabilità genitoriale di cui agli artt. 316, 337 ter e 337 quarter del codice civile, che richiedono il consenso di entrambi i genitori”. </w:t>
      </w:r>
    </w:p>
    <w:p w14:paraId="33ACD021" w14:textId="77777777" w:rsidR="00991E04" w:rsidRPr="009722CB" w:rsidRDefault="00991E04" w:rsidP="00991E04">
      <w:r w:rsidRPr="00DA6490">
        <w:t>Data Firma del genitore/tutore richiedente</w:t>
      </w:r>
    </w:p>
    <w:p w14:paraId="07B948B9" w14:textId="77777777" w:rsidR="00991E04" w:rsidRPr="009722CB" w:rsidRDefault="00000000" w:rsidP="00991E04">
      <w:pPr>
        <w:spacing w:after="0"/>
      </w:pPr>
      <w:r>
        <w:pict w14:anchorId="75FC526A">
          <v:rect id="_x0000_i1025" style="width:0;height:1.5pt" o:hralign="center" o:hrstd="t" o:hr="t" fillcolor="#a0a0a0" stroked="f"/>
        </w:pict>
      </w:r>
    </w:p>
    <w:p w14:paraId="761BE4C1" w14:textId="77777777" w:rsidR="00991E04" w:rsidRPr="00642A7B" w:rsidRDefault="00991E04" w:rsidP="00991E04">
      <w:pPr>
        <w:spacing w:after="0"/>
        <w:rPr>
          <w:b/>
          <w:bCs/>
          <w:sz w:val="12"/>
          <w:szCs w:val="12"/>
        </w:rPr>
      </w:pPr>
    </w:p>
    <w:p w14:paraId="6A27A6AA" w14:textId="0055C965" w:rsidR="00991E04" w:rsidRPr="009722CB" w:rsidRDefault="00991E04" w:rsidP="00991E04">
      <w:pPr>
        <w:spacing w:after="0"/>
      </w:pPr>
      <w:r w:rsidRPr="009722CB">
        <w:rPr>
          <w:b/>
          <w:bCs/>
        </w:rPr>
        <w:t>Firma per ricezione della segreteria dell’Istituto</w:t>
      </w:r>
    </w:p>
    <w:p w14:paraId="2CE40BAF" w14:textId="14C0623C" w:rsidR="00991E04" w:rsidRPr="009722CB" w:rsidRDefault="00991E04" w:rsidP="00991E04">
      <w:pPr>
        <w:spacing w:after="0"/>
      </w:pPr>
      <w:r w:rsidRPr="009722CB">
        <w:t>Data: ________________</w:t>
      </w:r>
      <w:r w:rsidRPr="009722CB">
        <w:br/>
        <w:t>Firma: ___________________________</w:t>
      </w:r>
    </w:p>
    <w:p w14:paraId="0BEC28FE" w14:textId="418D912C" w:rsidR="0006482B" w:rsidRPr="00642A7B" w:rsidRDefault="00991E04" w:rsidP="0006482B">
      <w:pPr>
        <w:rPr>
          <w:sz w:val="16"/>
          <w:szCs w:val="16"/>
        </w:rPr>
      </w:pPr>
      <w:r w:rsidRPr="00642A7B">
        <w:rPr>
          <w:sz w:val="16"/>
          <w:szCs w:val="16"/>
        </w:rPr>
        <w:t xml:space="preserve">Questo modulo è redatto in conformità con le disposizioni del </w:t>
      </w:r>
      <w:proofErr w:type="spellStart"/>
      <w:r w:rsidRPr="00642A7B">
        <w:rPr>
          <w:sz w:val="16"/>
          <w:szCs w:val="16"/>
        </w:rPr>
        <w:t>D.Lgs.</w:t>
      </w:r>
      <w:proofErr w:type="spellEnd"/>
      <w:r w:rsidRPr="00642A7B">
        <w:rPr>
          <w:sz w:val="16"/>
          <w:szCs w:val="16"/>
        </w:rPr>
        <w:t xml:space="preserve"> 297/1994 e successive modifiche, nonché in osservanza delle normative vigenti in materia di istruzione obbligatoria.</w:t>
      </w:r>
    </w:p>
    <w:p w14:paraId="6DE05D65" w14:textId="77777777" w:rsidR="00642A7B" w:rsidRPr="00642A7B" w:rsidRDefault="00642A7B" w:rsidP="00642A7B">
      <w:pPr>
        <w:spacing w:after="0"/>
      </w:pPr>
      <w:r w:rsidRPr="00642A7B">
        <w:rPr>
          <w:b/>
          <w:bCs/>
          <w:i/>
          <w:iCs/>
        </w:rPr>
        <w:t>VISTA LA RICHIESTA</w:t>
      </w:r>
      <w:r w:rsidRPr="00642A7B">
        <w:t>,</w:t>
      </w:r>
    </w:p>
    <w:p w14:paraId="536BE586" w14:textId="77777777" w:rsidR="00642A7B" w:rsidRPr="00642A7B" w:rsidRDefault="00642A7B" w:rsidP="00642A7B">
      <w:pPr>
        <w:spacing w:after="0"/>
        <w:rPr>
          <w:i/>
          <w:iCs/>
        </w:rPr>
      </w:pPr>
      <w:r w:rsidRPr="00642A7B">
        <w:rPr>
          <w:rFonts w:hint="eastAsia"/>
        </w:rPr>
        <w:t>□</w:t>
      </w:r>
      <w:r w:rsidRPr="00642A7B">
        <w:t xml:space="preserve"> </w:t>
      </w:r>
      <w:r w:rsidRPr="00642A7B">
        <w:rPr>
          <w:i/>
          <w:iCs/>
        </w:rPr>
        <w:t>si concede</w:t>
      </w:r>
    </w:p>
    <w:p w14:paraId="6D512D01" w14:textId="77777777" w:rsidR="00642A7B" w:rsidRPr="00642A7B" w:rsidRDefault="00642A7B" w:rsidP="00642A7B">
      <w:pPr>
        <w:spacing w:after="0"/>
        <w:rPr>
          <w:i/>
          <w:iCs/>
        </w:rPr>
      </w:pPr>
      <w:r w:rsidRPr="00642A7B">
        <w:rPr>
          <w:rFonts w:hint="eastAsia"/>
        </w:rPr>
        <w:t>□</w:t>
      </w:r>
      <w:r w:rsidRPr="00642A7B">
        <w:t xml:space="preserve"> </w:t>
      </w:r>
      <w:r w:rsidRPr="00642A7B">
        <w:rPr>
          <w:i/>
          <w:iCs/>
        </w:rPr>
        <w:t>non si concede per: _____________________________________________________________</w:t>
      </w:r>
    </w:p>
    <w:p w14:paraId="1F5A236D" w14:textId="5E386BB5" w:rsidR="00642A7B" w:rsidRDefault="00642A7B" w:rsidP="00642A7B">
      <w:pPr>
        <w:spacing w:after="0"/>
        <w:ind w:firstLine="7371"/>
      </w:pPr>
      <w:r w:rsidRPr="00642A7B">
        <w:rPr>
          <w:b/>
          <w:bCs/>
          <w:i/>
          <w:iCs/>
        </w:rPr>
        <w:t>Il Dirigente Scolastico</w:t>
      </w:r>
    </w:p>
    <w:sectPr w:rsidR="00642A7B" w:rsidSect="0006482B">
      <w:footerReference w:type="default" r:id="rId8"/>
      <w:pgSz w:w="11906" w:h="16838"/>
      <w:pgMar w:top="426" w:right="1134" w:bottom="1134" w:left="1134" w:header="708" w:footer="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B0FDA" w14:textId="77777777" w:rsidR="00C80881" w:rsidRDefault="00C80881" w:rsidP="0006482B">
      <w:pPr>
        <w:spacing w:after="0" w:line="240" w:lineRule="auto"/>
      </w:pPr>
      <w:r>
        <w:separator/>
      </w:r>
    </w:p>
  </w:endnote>
  <w:endnote w:type="continuationSeparator" w:id="0">
    <w:p w14:paraId="1F9E43CF" w14:textId="77777777" w:rsidR="00C80881" w:rsidRDefault="00C80881" w:rsidP="0006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3BD10" w14:textId="77777777" w:rsidR="0006482B" w:rsidRPr="00AC6661" w:rsidRDefault="0006482B" w:rsidP="0006482B">
    <w:pPr>
      <w:pBdr>
        <w:top w:val="single" w:sz="8" w:space="1" w:color="4472C4" w:themeColor="accent1"/>
      </w:pBdr>
      <w:spacing w:after="0" w:line="192" w:lineRule="auto"/>
      <w:ind w:left="-709" w:right="-710" w:firstLine="567"/>
      <w:rPr>
        <w:color w:val="2F5496" w:themeColor="accent1" w:themeShade="BF"/>
        <w:sz w:val="18"/>
        <w:szCs w:val="18"/>
      </w:rPr>
    </w:pPr>
    <w:r w:rsidRPr="00AC6661">
      <w:rPr>
        <w:b/>
        <w:bCs/>
        <w:smallCaps/>
        <w:color w:val="2F5496" w:themeColor="accent1" w:themeShade="BF"/>
        <w:sz w:val="18"/>
        <w:szCs w:val="18"/>
      </w:rPr>
      <w:t xml:space="preserve">Nocera Inferiore - </w:t>
    </w:r>
    <w:r w:rsidRPr="00AC6661">
      <w:rPr>
        <w:b/>
        <w:bCs/>
        <w:color w:val="2F5496" w:themeColor="accent1" w:themeShade="BF"/>
        <w:sz w:val="18"/>
        <w:szCs w:val="18"/>
      </w:rPr>
      <w:t xml:space="preserve">Sede Centrale - </w:t>
    </w:r>
    <w:r w:rsidRPr="00AC6661">
      <w:rPr>
        <w:color w:val="2F5496" w:themeColor="accent1" w:themeShade="BF"/>
        <w:sz w:val="18"/>
        <w:szCs w:val="18"/>
      </w:rPr>
      <w:t xml:space="preserve">Via Napoli, 37 - </w:t>
    </w:r>
    <w:proofErr w:type="gramStart"/>
    <w:r w:rsidRPr="00AC6661">
      <w:rPr>
        <w:color w:val="2F5496" w:themeColor="accent1" w:themeShade="BF"/>
        <w:sz w:val="18"/>
        <w:szCs w:val="18"/>
      </w:rPr>
      <w:t>Tel. :</w:t>
    </w:r>
    <w:proofErr w:type="gramEnd"/>
    <w:r w:rsidRPr="00AC6661">
      <w:rPr>
        <w:color w:val="2F5496" w:themeColor="accent1" w:themeShade="BF"/>
        <w:sz w:val="18"/>
        <w:szCs w:val="18"/>
      </w:rPr>
      <w:t xml:space="preserve"> 0815175999 </w:t>
    </w:r>
    <w:r w:rsidRPr="00AC6661">
      <w:rPr>
        <w:b/>
        <w:bCs/>
        <w:color w:val="2F5496" w:themeColor="accent1" w:themeShade="BF"/>
        <w:sz w:val="18"/>
        <w:szCs w:val="18"/>
      </w:rPr>
      <w:t xml:space="preserve">Succursale -  </w:t>
    </w:r>
    <w:r w:rsidRPr="00AC6661">
      <w:rPr>
        <w:color w:val="2F5496" w:themeColor="accent1" w:themeShade="BF"/>
        <w:sz w:val="18"/>
        <w:szCs w:val="18"/>
      </w:rPr>
      <w:t>Via Cicalesi, 107-109  Tel.0815179627</w:t>
    </w:r>
  </w:p>
  <w:p w14:paraId="24A8EBA7" w14:textId="77777777" w:rsidR="0006482B" w:rsidRPr="00AC6661" w:rsidRDefault="0006482B" w:rsidP="0006482B">
    <w:pPr>
      <w:spacing w:after="0" w:line="192" w:lineRule="auto"/>
      <w:ind w:left="-142" w:right="-710"/>
      <w:rPr>
        <w:color w:val="2F5496" w:themeColor="accent1" w:themeShade="BF"/>
        <w:sz w:val="18"/>
        <w:szCs w:val="18"/>
      </w:rPr>
    </w:pPr>
    <w:r w:rsidRPr="00AC6661">
      <w:rPr>
        <w:b/>
        <w:bCs/>
        <w:smallCaps/>
        <w:color w:val="2F5496" w:themeColor="accent1" w:themeShade="BF"/>
        <w:sz w:val="18"/>
        <w:szCs w:val="18"/>
      </w:rPr>
      <w:t xml:space="preserve">Pagani - </w:t>
    </w:r>
    <w:r w:rsidRPr="00AC6661">
      <w:rPr>
        <w:b/>
        <w:bCs/>
        <w:color w:val="2F5496" w:themeColor="accent1" w:themeShade="BF"/>
        <w:sz w:val="18"/>
        <w:szCs w:val="18"/>
      </w:rPr>
      <w:t xml:space="preserve">Sede “Ten. M. Pittoni” - </w:t>
    </w:r>
    <w:r w:rsidRPr="00AC6661">
      <w:rPr>
        <w:color w:val="2F5496" w:themeColor="accent1" w:themeShade="BF"/>
        <w:sz w:val="18"/>
        <w:szCs w:val="18"/>
      </w:rPr>
      <w:t>Via De Gasperi, 302 – 304 - Tel. 0815151982-</w:t>
    </w:r>
    <w:r w:rsidRPr="00AC6661">
      <w:rPr>
        <w:b/>
        <w:bCs/>
        <w:color w:val="2F5496" w:themeColor="accent1" w:themeShade="BF"/>
        <w:sz w:val="18"/>
        <w:szCs w:val="18"/>
      </w:rPr>
      <w:t xml:space="preserve">Sede Odontotecnico - </w:t>
    </w:r>
    <w:r w:rsidRPr="00AC6661">
      <w:rPr>
        <w:color w:val="2F5496" w:themeColor="accent1" w:themeShade="BF"/>
        <w:sz w:val="18"/>
        <w:szCs w:val="18"/>
      </w:rPr>
      <w:t>Via Zito, 2 Tel. 0815151982</w:t>
    </w:r>
  </w:p>
  <w:p w14:paraId="7F651B2A" w14:textId="77777777" w:rsidR="0006482B" w:rsidRPr="00AC6661" w:rsidRDefault="0006482B" w:rsidP="0006482B">
    <w:pPr>
      <w:pStyle w:val="Pidipagina"/>
      <w:spacing w:line="192" w:lineRule="auto"/>
      <w:ind w:left="-142"/>
      <w:rPr>
        <w:color w:val="2F5496" w:themeColor="accent1" w:themeShade="BF"/>
        <w:sz w:val="18"/>
        <w:szCs w:val="18"/>
      </w:rPr>
    </w:pPr>
    <w:r w:rsidRPr="00AC6661">
      <w:rPr>
        <w:b/>
        <w:bCs/>
        <w:smallCaps/>
        <w:color w:val="2F5496" w:themeColor="accent1" w:themeShade="BF"/>
        <w:sz w:val="18"/>
        <w:szCs w:val="18"/>
      </w:rPr>
      <w:t xml:space="preserve">San Valentino Torio - </w:t>
    </w:r>
    <w:proofErr w:type="gramStart"/>
    <w:r w:rsidRPr="00AC6661">
      <w:rPr>
        <w:b/>
        <w:bCs/>
        <w:color w:val="2F5496" w:themeColor="accent1" w:themeShade="BF"/>
        <w:sz w:val="18"/>
        <w:szCs w:val="18"/>
      </w:rPr>
      <w:t xml:space="preserve">Sede  </w:t>
    </w:r>
    <w:r w:rsidRPr="00AC6661">
      <w:rPr>
        <w:color w:val="2F5496" w:themeColor="accent1" w:themeShade="BF"/>
        <w:sz w:val="18"/>
        <w:szCs w:val="18"/>
      </w:rPr>
      <w:t>Via</w:t>
    </w:r>
    <w:proofErr w:type="gramEnd"/>
    <w:r w:rsidRPr="00AC6661">
      <w:rPr>
        <w:color w:val="2F5496" w:themeColor="accent1" w:themeShade="BF"/>
        <w:sz w:val="18"/>
        <w:szCs w:val="18"/>
      </w:rPr>
      <w:t xml:space="preserve"> I° Mezzana n° 9/11 – Tel.0813208099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D97552" w14:textId="77777777" w:rsidR="00C80881" w:rsidRDefault="00C80881" w:rsidP="0006482B">
      <w:pPr>
        <w:spacing w:after="0" w:line="240" w:lineRule="auto"/>
      </w:pPr>
      <w:r>
        <w:separator/>
      </w:r>
    </w:p>
  </w:footnote>
  <w:footnote w:type="continuationSeparator" w:id="0">
    <w:p w14:paraId="6F8441F3" w14:textId="77777777" w:rsidR="00C80881" w:rsidRDefault="00C80881" w:rsidP="00064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F57D1"/>
    <w:multiLevelType w:val="multilevel"/>
    <w:tmpl w:val="553A2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7552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04"/>
    <w:rsid w:val="0006482B"/>
    <w:rsid w:val="00177B4B"/>
    <w:rsid w:val="0024287E"/>
    <w:rsid w:val="00276179"/>
    <w:rsid w:val="00320859"/>
    <w:rsid w:val="004115B0"/>
    <w:rsid w:val="004979C5"/>
    <w:rsid w:val="004B69BE"/>
    <w:rsid w:val="004C65EF"/>
    <w:rsid w:val="004F6B01"/>
    <w:rsid w:val="005932D3"/>
    <w:rsid w:val="005D0A4B"/>
    <w:rsid w:val="00613C70"/>
    <w:rsid w:val="00642A7B"/>
    <w:rsid w:val="006728A2"/>
    <w:rsid w:val="0075124E"/>
    <w:rsid w:val="007C10D2"/>
    <w:rsid w:val="008B5962"/>
    <w:rsid w:val="00991E04"/>
    <w:rsid w:val="00C80881"/>
    <w:rsid w:val="00CF5270"/>
    <w:rsid w:val="00DB5ACF"/>
    <w:rsid w:val="00DF1016"/>
    <w:rsid w:val="00F5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8D9C3"/>
  <w15:chartTrackingRefBased/>
  <w15:docId w15:val="{7148690E-F1D6-4A35-95A1-53A912E2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64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64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482B"/>
  </w:style>
  <w:style w:type="paragraph" w:styleId="Pidipagina">
    <w:name w:val="footer"/>
    <w:basedOn w:val="Normale"/>
    <w:link w:val="PidipaginaCarattere"/>
    <w:uiPriority w:val="99"/>
    <w:unhideWhenUsed/>
    <w:rsid w:val="00064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482B"/>
  </w:style>
  <w:style w:type="paragraph" w:styleId="Corpotesto">
    <w:name w:val="Body Text"/>
    <w:basedOn w:val="Normale"/>
    <w:link w:val="CorpotestoCarattere"/>
    <w:uiPriority w:val="1"/>
    <w:unhideWhenUsed/>
    <w:qFormat/>
    <w:rsid w:val="0006482B"/>
    <w:pPr>
      <w:widowControl w:val="0"/>
      <w:autoSpaceDE w:val="0"/>
      <w:autoSpaceDN w:val="0"/>
      <w:adjustRightInd w:val="0"/>
      <w:spacing w:after="0" w:line="240" w:lineRule="auto"/>
      <w:ind w:left="113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6482B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\Desktop\IIS%20REA%202024-25\2024-25%20SITO\Logo%202024-25\Modello%20Carta%20Intestata%202024-2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 2024-25</Template>
  <TotalTime>19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cascone</dc:creator>
  <cp:keywords/>
  <dc:description/>
  <cp:lastModifiedBy>Carlo Cascone</cp:lastModifiedBy>
  <cp:revision>3</cp:revision>
  <dcterms:created xsi:type="dcterms:W3CDTF">2024-11-06T22:46:00Z</dcterms:created>
  <dcterms:modified xsi:type="dcterms:W3CDTF">2024-11-06T23:05:00Z</dcterms:modified>
</cp:coreProperties>
</file>